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EEB" w:rsidRPr="00CB0849" w:rsidRDefault="00917EEB" w:rsidP="008A21DA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CB0849">
        <w:rPr>
          <w:rFonts w:ascii="Segoe UI" w:hAnsi="Segoe UI" w:cs="Segoe UI"/>
          <w:b/>
          <w:sz w:val="20"/>
        </w:rPr>
        <w:t>MINUTA</w:t>
      </w:r>
    </w:p>
    <w:p w:rsidR="00917EEB" w:rsidRPr="00CB0849" w:rsidRDefault="00115EF3" w:rsidP="008A21DA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CB0849">
        <w:rPr>
          <w:rFonts w:ascii="Segoe UI" w:hAnsi="Segoe UI" w:cs="Segoe UI"/>
          <w:b/>
          <w:sz w:val="16"/>
          <w:szCs w:val="18"/>
        </w:rPr>
        <w:t>RESPONSABILIDADE ELABORAÇÃO DO LEVANTAMENTO TOPOGRÁFICO</w:t>
      </w:r>
    </w:p>
    <w:p w:rsidR="00917EEB" w:rsidRPr="00CB0849" w:rsidRDefault="00917EEB" w:rsidP="00CB0849">
      <w:pPr>
        <w:spacing w:after="0"/>
        <w:ind w:right="-568"/>
        <w:rPr>
          <w:rFonts w:ascii="Segoe UI" w:hAnsi="Segoe UI" w:cs="Segoe UI"/>
          <w:b/>
        </w:rPr>
      </w:pPr>
    </w:p>
    <w:p w:rsidR="00620054" w:rsidRPr="00CB0849" w:rsidRDefault="00620054" w:rsidP="008A21DA">
      <w:pPr>
        <w:spacing w:after="0"/>
        <w:ind w:left="-709" w:right="-568"/>
        <w:rPr>
          <w:rFonts w:ascii="Segoe UI" w:hAnsi="Segoe UI" w:cs="Segoe UI"/>
          <w:b/>
          <w:sz w:val="20"/>
        </w:rPr>
      </w:pPr>
      <w:r w:rsidRPr="00CB0849">
        <w:rPr>
          <w:rFonts w:ascii="Segoe UI" w:hAnsi="Segoe UI" w:cs="Segoe UI"/>
          <w:b/>
          <w:sz w:val="20"/>
        </w:rPr>
        <w:t xml:space="preserve">TERMO DE RESPONSABILIDADE DO AUTOR DO </w:t>
      </w:r>
      <w:r w:rsidR="00A7707B" w:rsidRPr="00CB0849">
        <w:rPr>
          <w:rFonts w:ascii="Segoe UI" w:hAnsi="Segoe UI" w:cs="Segoe UI"/>
          <w:b/>
          <w:sz w:val="20"/>
        </w:rPr>
        <w:t>LEVANTAMENTO TOPOGRÁFICO</w:t>
      </w:r>
    </w:p>
    <w:p w:rsidR="00620054" w:rsidRPr="00CB0849" w:rsidRDefault="00620054" w:rsidP="008A21DA">
      <w:pPr>
        <w:ind w:left="-709" w:right="-568"/>
        <w:rPr>
          <w:rFonts w:ascii="Segoe UI" w:hAnsi="Segoe UI" w:cs="Segoe UI"/>
        </w:rPr>
      </w:pPr>
    </w:p>
    <w:permStart w:id="1101930549" w:edGrp="everyone"/>
    <w:p w:rsidR="00162CCE" w:rsidRPr="00162CCE" w:rsidRDefault="005E0D4E" w:rsidP="00162CCE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101930549"/>
      <w:r w:rsidRPr="002C3822">
        <w:rPr>
          <w:rFonts w:ascii="Segoe UI" w:hAnsi="Segoe UI" w:cs="Segoe UI"/>
          <w:sz w:val="20"/>
        </w:rPr>
        <w:t xml:space="preserve"> (a), morador na </w:t>
      </w:r>
      <w:permStart w:id="669474696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roofErr w:type="gramStart"/>
      <w:r w:rsidRPr="002C3822">
        <w:rPr>
          <w:rFonts w:ascii="Segoe UI" w:hAnsi="Segoe UI" w:cs="Segoe UI"/>
          <w:sz w:val="20"/>
        </w:rPr>
        <w:t xml:space="preserve"> </w:t>
      </w:r>
      <w:permEnd w:id="669474696"/>
      <w:r>
        <w:rPr>
          <w:rFonts w:ascii="Segoe UI" w:hAnsi="Segoe UI" w:cs="Segoe UI"/>
          <w:sz w:val="20"/>
        </w:rPr>
        <w:t>,</w:t>
      </w:r>
      <w:proofErr w:type="gramEnd"/>
      <w:r>
        <w:rPr>
          <w:rFonts w:ascii="Segoe UI" w:hAnsi="Segoe UI" w:cs="Segoe UI"/>
          <w:sz w:val="20"/>
        </w:rPr>
        <w:t xml:space="preserve"> c</w:t>
      </w:r>
      <w:r w:rsidRPr="002C3822">
        <w:rPr>
          <w:rFonts w:ascii="Segoe UI" w:hAnsi="Segoe UI" w:cs="Segoe UI"/>
          <w:sz w:val="20"/>
        </w:rPr>
        <w:t xml:space="preserve">ontribuinte n.º </w:t>
      </w:r>
      <w:permStart w:id="2137789207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2137789207"/>
      <w:r w:rsidRPr="002C3822">
        <w:rPr>
          <w:rFonts w:ascii="Segoe UI" w:hAnsi="Segoe UI" w:cs="Segoe UI"/>
          <w:sz w:val="20"/>
        </w:rPr>
        <w:t xml:space="preserve">, inscrito na </w:t>
      </w:r>
      <w:permStart w:id="83618681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836186813"/>
      <w:r w:rsidRPr="002C3822">
        <w:rPr>
          <w:rFonts w:ascii="Segoe UI" w:hAnsi="Segoe UI" w:cs="Segoe UI"/>
          <w:sz w:val="20"/>
        </w:rPr>
        <w:t xml:space="preserve">(b), sob o número </w:t>
      </w:r>
      <w:permStart w:id="264787086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264787086"/>
      <w:r w:rsidRPr="002C3822">
        <w:rPr>
          <w:rFonts w:ascii="Segoe UI" w:hAnsi="Segoe UI" w:cs="Segoe UI"/>
          <w:sz w:val="20"/>
        </w:rPr>
        <w:t>, declara</w:t>
      </w:r>
      <w:r w:rsidR="00620054" w:rsidRPr="00CB0849">
        <w:rPr>
          <w:rFonts w:ascii="Segoe UI" w:hAnsi="Segoe UI" w:cs="Segoe UI"/>
          <w:sz w:val="20"/>
          <w:szCs w:val="20"/>
        </w:rPr>
        <w:t xml:space="preserve"> </w:t>
      </w:r>
      <w:r w:rsidR="001A0458" w:rsidRPr="00CB0849">
        <w:rPr>
          <w:rFonts w:ascii="Segoe UI" w:hAnsi="Segoe UI" w:cs="Segoe UI"/>
          <w:sz w:val="20"/>
          <w:szCs w:val="20"/>
        </w:rPr>
        <w:t xml:space="preserve">que o levantamento topográfico efetuado </w:t>
      </w:r>
      <w:r w:rsidR="00620054" w:rsidRPr="00CB0849">
        <w:rPr>
          <w:rFonts w:ascii="Segoe UI" w:hAnsi="Segoe UI" w:cs="Segoe UI"/>
          <w:sz w:val="20"/>
          <w:szCs w:val="20"/>
        </w:rPr>
        <w:t xml:space="preserve">relativo </w:t>
      </w:r>
      <w:r w:rsidR="00530E82">
        <w:rPr>
          <w:rFonts w:ascii="Segoe UI" w:hAnsi="Segoe UI" w:cs="Segoe UI"/>
          <w:sz w:val="20"/>
          <w:szCs w:val="20"/>
        </w:rPr>
        <w:t xml:space="preserve">à </w:t>
      </w:r>
      <w:permStart w:id="219031724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0E2944F4475044C8A2A27946E8A5150E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="00530E82" w:rsidRPr="00342D8B">
            <w:rPr>
              <w:rStyle w:val="TextodoMarcadordePosio"/>
            </w:rPr>
            <w:t>Escolha um item.</w:t>
          </w:r>
        </w:sdtContent>
      </w:sdt>
      <w:r w:rsidR="00530E82">
        <w:rPr>
          <w:rFonts w:ascii="Segoe UI" w:hAnsi="Segoe UI" w:cs="Segoe UI"/>
          <w:sz w:val="20"/>
          <w:szCs w:val="20"/>
        </w:rPr>
        <w:t xml:space="preserve"> </w:t>
      </w:r>
      <w:r w:rsidR="00530E82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530E82">
        <w:rPr>
          <w:rFonts w:ascii="Segoe UI" w:hAnsi="Segoe UI" w:cs="Segoe UI"/>
          <w:sz w:val="20"/>
          <w:szCs w:val="20"/>
        </w:rPr>
        <w:instrText xml:space="preserve"> FORMTEXT </w:instrText>
      </w:r>
      <w:r w:rsidR="00530E82">
        <w:rPr>
          <w:rFonts w:ascii="Segoe UI" w:hAnsi="Segoe UI" w:cs="Segoe UI"/>
          <w:sz w:val="20"/>
          <w:szCs w:val="20"/>
        </w:rPr>
      </w:r>
      <w:r w:rsidR="00530E82">
        <w:rPr>
          <w:rFonts w:ascii="Segoe UI" w:hAnsi="Segoe UI" w:cs="Segoe UI"/>
          <w:sz w:val="20"/>
          <w:szCs w:val="20"/>
        </w:rPr>
        <w:fldChar w:fldCharType="separate"/>
      </w:r>
      <w:r w:rsidR="00530E82">
        <w:rPr>
          <w:rFonts w:ascii="Segoe UI" w:hAnsi="Segoe UI" w:cs="Segoe UI"/>
          <w:noProof/>
          <w:sz w:val="20"/>
          <w:szCs w:val="20"/>
        </w:rPr>
        <w:t>____________________</w:t>
      </w:r>
      <w:r w:rsidR="00530E82">
        <w:rPr>
          <w:rFonts w:ascii="Segoe UI" w:hAnsi="Segoe UI" w:cs="Segoe UI"/>
          <w:sz w:val="20"/>
          <w:szCs w:val="20"/>
        </w:rPr>
        <w:fldChar w:fldCharType="end"/>
      </w:r>
      <w:r w:rsidR="00530E82" w:rsidRPr="00964F53">
        <w:rPr>
          <w:rFonts w:ascii="Segoe UI" w:hAnsi="Segoe UI" w:cs="Segoe UI"/>
          <w:sz w:val="20"/>
          <w:szCs w:val="20"/>
        </w:rPr>
        <w:t xml:space="preserve"> </w:t>
      </w:r>
      <w:permEnd w:id="219031724"/>
      <w:r w:rsidR="00677AC6" w:rsidRPr="00CB0849">
        <w:rPr>
          <w:rFonts w:ascii="Segoe UI" w:hAnsi="Segoe UI" w:cs="Segoe UI"/>
          <w:sz w:val="20"/>
          <w:szCs w:val="20"/>
        </w:rPr>
        <w:t>(c</w:t>
      </w:r>
      <w:r w:rsidR="00620054" w:rsidRPr="00CB0849">
        <w:rPr>
          <w:rFonts w:ascii="Segoe UI" w:hAnsi="Segoe UI" w:cs="Segoe UI"/>
          <w:sz w:val="20"/>
          <w:szCs w:val="20"/>
        </w:rPr>
        <w:t xml:space="preserve">), localizada em </w:t>
      </w:r>
      <w:permStart w:id="1112935973" w:edGrp="everyone"/>
      <w:r w:rsidR="004B7CE0"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="004B7CE0" w:rsidRPr="002C3822">
        <w:rPr>
          <w:rFonts w:ascii="Segoe UI" w:hAnsi="Segoe UI" w:cs="Segoe UI"/>
          <w:sz w:val="20"/>
        </w:rPr>
        <w:instrText xml:space="preserve"> FORMTEXT </w:instrText>
      </w:r>
      <w:r w:rsidR="004B7CE0" w:rsidRPr="002C3822">
        <w:rPr>
          <w:rFonts w:ascii="Segoe UI" w:hAnsi="Segoe UI" w:cs="Segoe UI"/>
          <w:sz w:val="20"/>
        </w:rPr>
      </w:r>
      <w:r w:rsidR="004B7CE0" w:rsidRPr="002C3822">
        <w:rPr>
          <w:rFonts w:ascii="Segoe UI" w:hAnsi="Segoe UI" w:cs="Segoe UI"/>
          <w:sz w:val="20"/>
        </w:rPr>
        <w:fldChar w:fldCharType="separate"/>
      </w:r>
      <w:r w:rsidR="004B7CE0" w:rsidRPr="002C3822">
        <w:rPr>
          <w:rFonts w:ascii="Segoe UI" w:hAnsi="Segoe UI" w:cs="Segoe UI"/>
          <w:noProof/>
          <w:sz w:val="20"/>
        </w:rPr>
        <w:t>_________________________________________</w:t>
      </w:r>
      <w:r w:rsidR="004B7CE0" w:rsidRPr="002C3822">
        <w:rPr>
          <w:rFonts w:ascii="Segoe UI" w:hAnsi="Segoe UI" w:cs="Segoe UI"/>
          <w:sz w:val="20"/>
        </w:rPr>
        <w:fldChar w:fldCharType="end"/>
      </w:r>
      <w:permEnd w:id="1112935973"/>
      <w:r w:rsidR="00677AC6" w:rsidRPr="00CB0849">
        <w:rPr>
          <w:rFonts w:ascii="Segoe UI" w:hAnsi="Segoe UI" w:cs="Segoe UI"/>
          <w:sz w:val="20"/>
          <w:szCs w:val="20"/>
        </w:rPr>
        <w:t xml:space="preserve"> (d</w:t>
      </w:r>
      <w:r w:rsidR="00620054" w:rsidRPr="00CB0849">
        <w:rPr>
          <w:rFonts w:ascii="Segoe UI" w:hAnsi="Segoe UI" w:cs="Segoe UI"/>
          <w:sz w:val="20"/>
          <w:szCs w:val="20"/>
        </w:rPr>
        <w:t>), cujo</w:t>
      </w:r>
      <w:r w:rsidR="00225F2B">
        <w:rPr>
          <w:rFonts w:ascii="Segoe UI" w:hAnsi="Segoe UI" w:cs="Segoe UI"/>
          <w:sz w:val="20"/>
          <w:szCs w:val="20"/>
        </w:rPr>
        <w:t xml:space="preserve">/a </w:t>
      </w:r>
      <w:sdt>
        <w:sdtPr>
          <w:rPr>
            <w:rFonts w:ascii="Segoe UI" w:hAnsi="Segoe UI" w:cs="Segoe UI"/>
            <w:sz w:val="20"/>
            <w:szCs w:val="20"/>
          </w:rPr>
          <w:alias w:val="Tipo de procedimento"/>
          <w:tag w:val="Tipo de procedimento"/>
          <w:id w:val="-1456246092"/>
          <w:placeholder>
            <w:docPart w:val="6A2DE2F36078405E8FAF663B3B79055A"/>
          </w:placeholder>
          <w:showingPlcHdr/>
          <w:dropDownList>
            <w:listItem w:value="Escolha um item."/>
            <w:listItem w:displayText="informação prévia foi requerida" w:value="informação prévia foi requerida"/>
            <w:listItem w:displayText="licenciamento foi requerido" w:value="licenciamento foi requerido"/>
            <w:listItem w:displayText="legalização foi requerida" w:value="legalização foi requerida"/>
            <w:listItem w:displayText="comunicação prévia foi apresentada" w:value="comunicação prévia foi apresentada"/>
            <w:listItem w:displayText="notificação de obra isenta de controlo prévio foi apresentada" w:value="notificação de obra isenta de controlo prévio foi apresentada"/>
            <w:listItem w:displayText="parecer prévio foi requerido" w:value="parecer prévio foi requerido"/>
            <w:listItem w:displayText="autorização foi requerida" w:value="autorização foi requerida"/>
            <w:listItem w:displayText="emissão de certidão foi requerida" w:value="emissão de certidão foi requerida"/>
          </w:dropDownList>
        </w:sdtPr>
        <w:sdtEndPr/>
        <w:sdtContent>
          <w:permStart w:id="913773983" w:edGrp="everyone"/>
          <w:r w:rsidR="00225F2B" w:rsidRPr="00416A2B">
            <w:rPr>
              <w:rStyle w:val="TextodoMarcadordePosio"/>
            </w:rPr>
            <w:t>Escolha um item.</w:t>
          </w:r>
          <w:permEnd w:id="913773983"/>
        </w:sdtContent>
      </w:sdt>
      <w:r w:rsidR="00607ED9" w:rsidRPr="00CB0849">
        <w:rPr>
          <w:rFonts w:ascii="Segoe UI" w:hAnsi="Segoe UI" w:cs="Segoe UI"/>
          <w:sz w:val="20"/>
          <w:szCs w:val="20"/>
        </w:rPr>
        <w:t xml:space="preserve"> </w:t>
      </w:r>
      <w:r w:rsidR="00677AC6" w:rsidRPr="00CB0849">
        <w:rPr>
          <w:rFonts w:ascii="Segoe UI" w:hAnsi="Segoe UI" w:cs="Segoe UI"/>
          <w:sz w:val="20"/>
          <w:szCs w:val="20"/>
        </w:rPr>
        <w:t>(e</w:t>
      </w:r>
      <w:r w:rsidR="00607ED9">
        <w:rPr>
          <w:rFonts w:ascii="Segoe UI" w:hAnsi="Segoe UI" w:cs="Segoe UI"/>
          <w:sz w:val="20"/>
          <w:szCs w:val="20"/>
        </w:rPr>
        <w:t>)</w:t>
      </w:r>
      <w:r w:rsidR="00620054" w:rsidRPr="00CB0849">
        <w:rPr>
          <w:rFonts w:ascii="Segoe UI" w:hAnsi="Segoe UI" w:cs="Segoe UI"/>
          <w:sz w:val="20"/>
          <w:szCs w:val="20"/>
        </w:rPr>
        <w:t xml:space="preserve"> por </w:t>
      </w:r>
      <w:permStart w:id="200415113" w:edGrp="everyone"/>
      <w:r w:rsidR="004B7CE0"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="004B7CE0" w:rsidRPr="002C3822">
        <w:rPr>
          <w:rFonts w:ascii="Segoe UI" w:hAnsi="Segoe UI" w:cs="Segoe UI"/>
          <w:sz w:val="20"/>
        </w:rPr>
        <w:instrText xml:space="preserve"> FORMTEXT </w:instrText>
      </w:r>
      <w:r w:rsidR="004B7CE0" w:rsidRPr="002C3822">
        <w:rPr>
          <w:rFonts w:ascii="Segoe UI" w:hAnsi="Segoe UI" w:cs="Segoe UI"/>
          <w:sz w:val="20"/>
        </w:rPr>
      </w:r>
      <w:r w:rsidR="004B7CE0" w:rsidRPr="002C3822">
        <w:rPr>
          <w:rFonts w:ascii="Segoe UI" w:hAnsi="Segoe UI" w:cs="Segoe UI"/>
          <w:sz w:val="20"/>
        </w:rPr>
        <w:fldChar w:fldCharType="separate"/>
      </w:r>
      <w:r w:rsidR="004B7CE0" w:rsidRPr="002C3822">
        <w:rPr>
          <w:rFonts w:ascii="Segoe UI" w:hAnsi="Segoe UI" w:cs="Segoe UI"/>
          <w:noProof/>
          <w:sz w:val="20"/>
        </w:rPr>
        <w:t>_________________________________________</w:t>
      </w:r>
      <w:r w:rsidR="004B7CE0" w:rsidRPr="002C3822">
        <w:rPr>
          <w:rFonts w:ascii="Segoe UI" w:hAnsi="Segoe UI" w:cs="Segoe UI"/>
          <w:sz w:val="20"/>
        </w:rPr>
        <w:fldChar w:fldCharType="end"/>
      </w:r>
      <w:permEnd w:id="200415113"/>
      <w:r w:rsidR="00162CCE">
        <w:rPr>
          <w:rFonts w:ascii="Segoe UI" w:hAnsi="Segoe UI" w:cs="Segoe UI"/>
          <w:sz w:val="20"/>
          <w:szCs w:val="20"/>
        </w:rPr>
        <w:t xml:space="preserve"> (f</w:t>
      </w:r>
      <w:r w:rsidR="00620054" w:rsidRPr="00CB0849">
        <w:rPr>
          <w:rFonts w:ascii="Segoe UI" w:hAnsi="Segoe UI" w:cs="Segoe UI"/>
          <w:sz w:val="20"/>
          <w:szCs w:val="20"/>
        </w:rPr>
        <w:t>),</w:t>
      </w:r>
      <w:r w:rsidR="00CB0849" w:rsidRPr="00CB0849">
        <w:rPr>
          <w:rFonts w:ascii="Segoe UI" w:hAnsi="Segoe UI" w:cs="Segoe UI"/>
          <w:sz w:val="20"/>
          <w:szCs w:val="20"/>
        </w:rPr>
        <w:t xml:space="preserve"> </w:t>
      </w:r>
      <w:r w:rsidR="001A0458" w:rsidRPr="00CB0849">
        <w:rPr>
          <w:rFonts w:ascii="Segoe UI" w:hAnsi="Segoe UI" w:cs="Segoe UI"/>
          <w:sz w:val="20"/>
          <w:szCs w:val="20"/>
        </w:rPr>
        <w:t xml:space="preserve">foi executado e elaborado sob a sua responsabilidade, em conformidade com a legislação e normas nacionais em vigor e de acordo com a realidade no local à data do levantamento </w:t>
      </w:r>
      <w:r w:rsidR="00956DE9">
        <w:rPr>
          <w:rFonts w:ascii="Segoe UI" w:hAnsi="Segoe UI" w:cs="Segoe UI"/>
          <w:sz w:val="20"/>
          <w:szCs w:val="20"/>
        </w:rPr>
        <w:t xml:space="preserve">à </w:t>
      </w:r>
      <w:permStart w:id="1921936146" w:edGrp="everyone"/>
      <w:sdt>
        <w:sdtPr>
          <w:rPr>
            <w:rFonts w:ascii="Segoe UI" w:hAnsi="Segoe UI" w:cs="Segoe UI"/>
            <w:sz w:val="20"/>
            <w:szCs w:val="20"/>
          </w:rPr>
          <w:id w:val="1950748164"/>
          <w:placeholder>
            <w:docPart w:val="228907784AF84FC1866BCF5E8FA4A03D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956DE9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</w:sdtContent>
      </w:sdt>
      <w:permEnd w:id="1921936146"/>
      <w:r w:rsidR="00CB0849" w:rsidRPr="00CB0849">
        <w:rPr>
          <w:rFonts w:ascii="Segoe UI" w:hAnsi="Segoe UI" w:cs="Segoe UI"/>
          <w:noProof/>
          <w:sz w:val="20"/>
          <w:szCs w:val="20"/>
        </w:rPr>
        <w:t xml:space="preserve"> </w:t>
      </w:r>
      <w:r w:rsidR="00162CCE" w:rsidRPr="009212E5">
        <w:rPr>
          <w:rFonts w:ascii="Segoe UI" w:hAnsi="Segoe UI" w:cs="Segoe UI"/>
        </w:rPr>
        <w:t>(</w:t>
      </w:r>
      <w:r w:rsidR="00162CCE">
        <w:rPr>
          <w:rFonts w:ascii="Segoe UI" w:hAnsi="Segoe UI" w:cs="Segoe UI"/>
        </w:rPr>
        <w:t>g</w:t>
      </w:r>
      <w:r w:rsidR="00162CCE" w:rsidRPr="009212E5">
        <w:rPr>
          <w:rFonts w:ascii="Segoe UI" w:hAnsi="Segoe UI" w:cs="Segoe UI"/>
        </w:rPr>
        <w:t>)</w:t>
      </w:r>
    </w:p>
    <w:p w:rsidR="00CB0849" w:rsidRPr="00CB0849" w:rsidRDefault="00CB0849" w:rsidP="00CB0849">
      <w:pPr>
        <w:spacing w:after="0" w:line="360" w:lineRule="auto"/>
        <w:ind w:left="-709" w:right="-568"/>
        <w:jc w:val="both"/>
        <w:rPr>
          <w:rFonts w:ascii="Segoe UI" w:hAnsi="Segoe UI" w:cs="Segoe UI"/>
          <w:noProof/>
          <w:sz w:val="20"/>
          <w:szCs w:val="20"/>
        </w:rPr>
      </w:pPr>
    </w:p>
    <w:p w:rsidR="00956DE9" w:rsidRPr="00CB0849" w:rsidRDefault="00650093" w:rsidP="00956DE9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9A38163EF5D14C6BB862B759C6600A09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788157382" w:edGrp="everyone"/>
          <w:r w:rsidR="00956DE9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788157382"/>
        </w:sdtContent>
      </w:sdt>
    </w:p>
    <w:p w:rsidR="00CB0849" w:rsidRPr="00CB0849" w:rsidRDefault="00CB0849" w:rsidP="00CB0849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CB0849" w:rsidRDefault="00CB0849" w:rsidP="00CB0849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CB0849" w:rsidRDefault="00CB0849" w:rsidP="00CB0849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162CCE">
        <w:rPr>
          <w:rFonts w:ascii="Segoe UI" w:hAnsi="Segoe UI" w:cs="Segoe UI"/>
          <w:sz w:val="14"/>
          <w:szCs w:val="20"/>
        </w:rPr>
        <w:t>h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162CCE" w:rsidRDefault="00162CCE" w:rsidP="00162CCE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 de competências profissionais:</w:t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  </w:t>
      </w:r>
      <w:permStart w:id="67403812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roofErr w:type="gramStart"/>
      <w:r w:rsidRPr="002C3822">
        <w:rPr>
          <w:rFonts w:ascii="Segoe UI" w:hAnsi="Segoe UI" w:cs="Segoe UI"/>
          <w:sz w:val="20"/>
        </w:rPr>
        <w:t xml:space="preserve"> </w:t>
      </w:r>
      <w:permEnd w:id="674038120"/>
      <w:r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Pr="009212E5">
        <w:rPr>
          <w:rFonts w:ascii="Segoe UI" w:hAnsi="Segoe UI" w:cs="Segoe UI"/>
        </w:rPr>
        <w:t>(</w:t>
      </w:r>
      <w:r>
        <w:rPr>
          <w:rFonts w:ascii="Segoe UI" w:hAnsi="Segoe UI" w:cs="Segoe UI"/>
        </w:rPr>
        <w:t>i</w:t>
      </w:r>
      <w:proofErr w:type="gramEnd"/>
      <w:r w:rsidRPr="009212E5">
        <w:rPr>
          <w:rFonts w:ascii="Segoe UI" w:hAnsi="Segoe UI" w:cs="Segoe UI"/>
        </w:rPr>
        <w:t>)</w:t>
      </w:r>
    </w:p>
    <w:p w:rsidR="00CB0849" w:rsidRDefault="00CB0849" w:rsidP="00CB0849">
      <w:pPr>
        <w:ind w:left="-709" w:right="-568"/>
        <w:rPr>
          <w:rFonts w:ascii="Segoe UI" w:hAnsi="Segoe UI" w:cs="Segoe UI"/>
          <w:sz w:val="20"/>
          <w:szCs w:val="20"/>
        </w:rPr>
      </w:pPr>
    </w:p>
    <w:p w:rsidR="00CB0849" w:rsidRDefault="00CB0849" w:rsidP="00CB0849">
      <w:pPr>
        <w:ind w:left="-709" w:right="-568"/>
        <w:rPr>
          <w:rFonts w:ascii="Segoe UI" w:hAnsi="Segoe UI" w:cs="Segoe UI"/>
          <w:sz w:val="20"/>
          <w:szCs w:val="20"/>
        </w:rPr>
      </w:pPr>
    </w:p>
    <w:p w:rsidR="00CB0849" w:rsidRDefault="00CB0849" w:rsidP="00CB0849">
      <w:pPr>
        <w:ind w:left="-709" w:right="-568"/>
        <w:rPr>
          <w:rFonts w:ascii="Segoe UI" w:hAnsi="Segoe UI" w:cs="Segoe UI"/>
          <w:sz w:val="20"/>
          <w:szCs w:val="20"/>
        </w:rPr>
      </w:pPr>
    </w:p>
    <w:p w:rsidR="001E1F84" w:rsidRDefault="001E1F84" w:rsidP="00CB0849">
      <w:pPr>
        <w:ind w:left="-709" w:right="-568"/>
        <w:rPr>
          <w:rFonts w:ascii="Segoe UI" w:hAnsi="Segoe UI" w:cs="Segoe UI"/>
          <w:sz w:val="20"/>
          <w:szCs w:val="20"/>
        </w:rPr>
      </w:pPr>
    </w:p>
    <w:p w:rsidR="00CB0849" w:rsidRDefault="00CB0849" w:rsidP="00CB0849">
      <w:pPr>
        <w:ind w:left="-709" w:right="-568"/>
        <w:rPr>
          <w:rFonts w:ascii="Segoe UI" w:hAnsi="Segoe UI" w:cs="Segoe UI"/>
          <w:sz w:val="20"/>
          <w:szCs w:val="20"/>
        </w:rPr>
      </w:pPr>
    </w:p>
    <w:p w:rsidR="00CB0849" w:rsidRDefault="00CB0849" w:rsidP="00CB0849">
      <w:pPr>
        <w:ind w:left="-709" w:right="-568"/>
        <w:rPr>
          <w:rFonts w:ascii="Segoe UI" w:hAnsi="Segoe UI" w:cs="Segoe UI"/>
          <w:sz w:val="20"/>
          <w:szCs w:val="20"/>
        </w:rPr>
      </w:pPr>
    </w:p>
    <w:p w:rsidR="00620054" w:rsidRPr="00CB0849" w:rsidRDefault="00620054" w:rsidP="00CB0849">
      <w:pPr>
        <w:spacing w:after="0" w:line="360" w:lineRule="auto"/>
        <w:ind w:left="-709" w:right="-568"/>
        <w:jc w:val="both"/>
        <w:rPr>
          <w:rFonts w:ascii="Segoe UI" w:hAnsi="Segoe UI" w:cs="Segoe UI"/>
          <w:b/>
          <w:sz w:val="14"/>
          <w:szCs w:val="18"/>
        </w:rPr>
      </w:pPr>
      <w:r w:rsidRPr="00CB0849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620054" w:rsidRPr="00CB0849" w:rsidRDefault="00620054" w:rsidP="008A21D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B0849">
        <w:rPr>
          <w:rFonts w:ascii="Segoe UI" w:hAnsi="Segoe UI" w:cs="Segoe UI"/>
          <w:sz w:val="14"/>
          <w:szCs w:val="18"/>
        </w:rPr>
        <w:t xml:space="preserve">Indicar o nome e habilitação do autor do </w:t>
      </w:r>
      <w:r w:rsidR="003729F0" w:rsidRPr="00CB0849">
        <w:rPr>
          <w:rFonts w:ascii="Segoe UI" w:hAnsi="Segoe UI" w:cs="Segoe UI"/>
          <w:sz w:val="14"/>
          <w:szCs w:val="18"/>
        </w:rPr>
        <w:t>levantamento topográfico</w:t>
      </w:r>
    </w:p>
    <w:p w:rsidR="00620054" w:rsidRPr="00CB0849" w:rsidRDefault="00620054" w:rsidP="008A21D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B0849">
        <w:rPr>
          <w:rFonts w:ascii="Segoe UI" w:hAnsi="Segoe UI" w:cs="Segoe UI"/>
          <w:sz w:val="14"/>
          <w:szCs w:val="18"/>
        </w:rPr>
        <w:t>Indicar a associação pública de natureza profissional, quando for o caso.</w:t>
      </w:r>
    </w:p>
    <w:p w:rsidR="00620054" w:rsidRPr="00CB0849" w:rsidRDefault="00620054" w:rsidP="008A21D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B0849">
        <w:rPr>
          <w:rFonts w:ascii="Segoe UI" w:hAnsi="Segoe UI" w:cs="Segoe UI"/>
          <w:sz w:val="14"/>
          <w:szCs w:val="18"/>
        </w:rPr>
        <w:t>Indicar a natureza da operação urbanística a realizar</w:t>
      </w:r>
    </w:p>
    <w:p w:rsidR="00620054" w:rsidRPr="00CB0849" w:rsidRDefault="00620054" w:rsidP="008A21D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B0849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620054" w:rsidRPr="00CB0849" w:rsidRDefault="00F73AAA" w:rsidP="008A21D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B0849">
        <w:rPr>
          <w:rFonts w:ascii="Segoe UI" w:hAnsi="Segoe UI" w:cs="Segoe UI"/>
          <w:sz w:val="14"/>
          <w:szCs w:val="18"/>
        </w:rPr>
        <w:t xml:space="preserve">Indicar se se trata de licenciamento, </w:t>
      </w:r>
      <w:r w:rsidR="00D638E1" w:rsidRPr="00CB0849">
        <w:rPr>
          <w:rFonts w:ascii="Segoe UI" w:hAnsi="Segoe UI" w:cs="Segoe UI"/>
          <w:sz w:val="14"/>
          <w:szCs w:val="18"/>
        </w:rPr>
        <w:t xml:space="preserve">legalização ou </w:t>
      </w:r>
      <w:r w:rsidRPr="00CB0849">
        <w:rPr>
          <w:rFonts w:ascii="Segoe UI" w:hAnsi="Segoe UI" w:cs="Segoe UI"/>
          <w:sz w:val="14"/>
          <w:szCs w:val="18"/>
        </w:rPr>
        <w:t>comunicação prévia</w:t>
      </w:r>
    </w:p>
    <w:p w:rsidR="00F73AAA" w:rsidRPr="00CB0849" w:rsidRDefault="00F73AAA" w:rsidP="008A21D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B0849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592BD4" w:rsidRPr="00CB0849" w:rsidRDefault="00592BD4" w:rsidP="008A21D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B0849">
        <w:rPr>
          <w:rFonts w:ascii="Segoe UI" w:hAnsi="Segoe UI" w:cs="Segoe UI"/>
          <w:sz w:val="14"/>
          <w:szCs w:val="18"/>
        </w:rPr>
        <w:t xml:space="preserve">Indicar a </w:t>
      </w:r>
      <w:r w:rsidR="001A0458" w:rsidRPr="00CB0849">
        <w:rPr>
          <w:rFonts w:ascii="Segoe UI" w:hAnsi="Segoe UI" w:cs="Segoe UI"/>
          <w:sz w:val="14"/>
          <w:szCs w:val="18"/>
        </w:rPr>
        <w:t>data do levantamento topográfico</w:t>
      </w:r>
    </w:p>
    <w:p w:rsidR="00F73AAA" w:rsidRDefault="00F73AAA" w:rsidP="008A21D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B0849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162CCE" w:rsidRDefault="00162CCE" w:rsidP="008A21D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:rsidR="00CB0849" w:rsidRPr="00CB0849" w:rsidRDefault="00CB0849" w:rsidP="00CB0849">
      <w:pPr>
        <w:pStyle w:val="PargrafodaLista"/>
        <w:ind w:left="-709" w:right="-568"/>
        <w:jc w:val="both"/>
        <w:rPr>
          <w:rFonts w:ascii="Segoe UI" w:hAnsi="Segoe UI" w:cs="Segoe UI"/>
          <w:sz w:val="20"/>
          <w:szCs w:val="18"/>
        </w:rPr>
      </w:pPr>
    </w:p>
    <w:sectPr w:rsidR="00CB0849" w:rsidRPr="00CB0849" w:rsidSect="00100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1DA" w:rsidRDefault="008A21DA" w:rsidP="002E7EB3">
      <w:pPr>
        <w:spacing w:after="0" w:line="240" w:lineRule="auto"/>
      </w:pPr>
      <w:r>
        <w:separator/>
      </w:r>
    </w:p>
  </w:endnote>
  <w:endnote w:type="continuationSeparator" w:id="0">
    <w:p w:rsidR="008A21DA" w:rsidRDefault="008A21DA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77F" w:rsidRDefault="002C277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77F" w:rsidRDefault="002C277F" w:rsidP="002C277F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2F535F9F" wp14:editId="2C881FE5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Im_DGU_000_00</w:t>
    </w:r>
    <w:r w:rsidR="007E1C57">
      <w:rPr>
        <w:rFonts w:ascii="Segoe UI" w:hAnsi="Segoe UI" w:cs="Segoe UI"/>
        <w:color w:val="3B3838"/>
        <w:sz w:val="14"/>
        <w:szCs w:val="14"/>
      </w:rPr>
      <w:t>1</w:t>
    </w:r>
    <w:bookmarkStart w:id="0" w:name="_GoBack"/>
    <w:bookmarkEnd w:id="0"/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650093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650093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8A21DA" w:rsidRPr="00C971DA" w:rsidRDefault="008A21DA" w:rsidP="00D54A7D">
    <w:pPr>
      <w:pStyle w:val="Rodap"/>
      <w:ind w:left="-709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77F" w:rsidRDefault="002C27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1DA" w:rsidRDefault="008A21DA" w:rsidP="002E7EB3">
      <w:pPr>
        <w:spacing w:after="0" w:line="240" w:lineRule="auto"/>
      </w:pPr>
      <w:r>
        <w:separator/>
      </w:r>
    </w:p>
  </w:footnote>
  <w:footnote w:type="continuationSeparator" w:id="0">
    <w:p w:rsidR="008A21DA" w:rsidRDefault="008A21DA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77F" w:rsidRDefault="002C277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1DA" w:rsidRPr="008A21DA" w:rsidRDefault="008A21DA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A21DA" w:rsidRPr="008A21DA" w:rsidRDefault="00650093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77F" w:rsidRDefault="002C27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F703o4BQu915asYoOxMHZeaNWzrZH1w40BKXIRZQfiJbepKYWXVH1P2HAR2xp2lrBLjGnOXxJ1Ch1ahD8NlhLQ==" w:salt="F+6xCWOtadjAp5rn1mFH1A=="/>
  <w:defaultTabStop w:val="708"/>
  <w:hyphenationZone w:val="425"/>
  <w:doNotShadeFormData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100666"/>
    <w:rsid w:val="00115EF3"/>
    <w:rsid w:val="00162CCE"/>
    <w:rsid w:val="001A0458"/>
    <w:rsid w:val="001A28DE"/>
    <w:rsid w:val="001A4BC3"/>
    <w:rsid w:val="001E1F84"/>
    <w:rsid w:val="002241C6"/>
    <w:rsid w:val="00225F2B"/>
    <w:rsid w:val="00232D27"/>
    <w:rsid w:val="002B7B59"/>
    <w:rsid w:val="002C277F"/>
    <w:rsid w:val="002E7EB3"/>
    <w:rsid w:val="003729F0"/>
    <w:rsid w:val="003E6A79"/>
    <w:rsid w:val="004B7CE0"/>
    <w:rsid w:val="004D0FB2"/>
    <w:rsid w:val="00530E82"/>
    <w:rsid w:val="00592BD4"/>
    <w:rsid w:val="005E0D4E"/>
    <w:rsid w:val="00607ED9"/>
    <w:rsid w:val="00620054"/>
    <w:rsid w:val="00627BC1"/>
    <w:rsid w:val="00650093"/>
    <w:rsid w:val="00677AC6"/>
    <w:rsid w:val="007030FB"/>
    <w:rsid w:val="007E1C57"/>
    <w:rsid w:val="00862EB4"/>
    <w:rsid w:val="008A21DA"/>
    <w:rsid w:val="00903A93"/>
    <w:rsid w:val="00917EEB"/>
    <w:rsid w:val="00956DE9"/>
    <w:rsid w:val="00A15179"/>
    <w:rsid w:val="00A2367D"/>
    <w:rsid w:val="00A65FCA"/>
    <w:rsid w:val="00A7010C"/>
    <w:rsid w:val="00A7707B"/>
    <w:rsid w:val="00B65C3B"/>
    <w:rsid w:val="00C30FF4"/>
    <w:rsid w:val="00C971DA"/>
    <w:rsid w:val="00CA6AC1"/>
    <w:rsid w:val="00CB0849"/>
    <w:rsid w:val="00D54A7D"/>
    <w:rsid w:val="00D638E1"/>
    <w:rsid w:val="00D74467"/>
    <w:rsid w:val="00DE0508"/>
    <w:rsid w:val="00DF67F0"/>
    <w:rsid w:val="00E47017"/>
    <w:rsid w:val="00EE2DE9"/>
    <w:rsid w:val="00F22B16"/>
    <w:rsid w:val="00F418BB"/>
    <w:rsid w:val="00F73AAA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C971DA"/>
  </w:style>
  <w:style w:type="character" w:styleId="TextodoMarcadordePosio">
    <w:name w:val="Placeholder Text"/>
    <w:basedOn w:val="Tipodeletrapredefinidodopargrafo"/>
    <w:uiPriority w:val="99"/>
    <w:semiHidden/>
    <w:rsid w:val="00CB0849"/>
    <w:rPr>
      <w:color w:val="80808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70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7010C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D74467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E2944F4475044C8A2A27946E8A515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2E217-B7EA-4496-ADE9-E8ED38E32FB5}"/>
      </w:docPartPr>
      <w:docPartBody>
        <w:p w:rsidR="00544BDA" w:rsidRDefault="007804D9" w:rsidP="007804D9">
          <w:pPr>
            <w:pStyle w:val="0E2944F4475044C8A2A27946E8A5150E1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9A38163EF5D14C6BB862B759C6600A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911A55-14F9-40C6-BEC9-53794B93FB45}"/>
      </w:docPartPr>
      <w:docPartBody>
        <w:p w:rsidR="00544BDA" w:rsidRDefault="007804D9" w:rsidP="007804D9">
          <w:pPr>
            <w:pStyle w:val="9A38163EF5D14C6BB862B759C6600A091"/>
          </w:pPr>
          <w:r w:rsidRPr="00CB0849">
            <w:rPr>
              <w:rStyle w:val="TextodoMarcadordePosio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228907784AF84FC1866BCF5E8FA4A0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3D87D6-7CF0-42B5-A641-EBECCE7A67E1}"/>
      </w:docPartPr>
      <w:docPartBody>
        <w:p w:rsidR="00544BDA" w:rsidRDefault="007804D9" w:rsidP="007804D9">
          <w:pPr>
            <w:pStyle w:val="228907784AF84FC1866BCF5E8FA4A03D1"/>
          </w:pPr>
          <w:r w:rsidRPr="00CB0849">
            <w:rPr>
              <w:rStyle w:val="TextodoMarcadordePosio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6A2DE2F36078405E8FAF663B3B7905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F5F2A-5AA9-4A4D-A166-F2C73138F504}"/>
      </w:docPartPr>
      <w:docPartBody>
        <w:p w:rsidR="0010764A" w:rsidRDefault="00AC53AC" w:rsidP="00AC53AC">
          <w:pPr>
            <w:pStyle w:val="6A2DE2F36078405E8FAF663B3B79055A"/>
          </w:pPr>
          <w:r w:rsidRPr="00416A2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F6"/>
    <w:rsid w:val="00005BC3"/>
    <w:rsid w:val="0010764A"/>
    <w:rsid w:val="00544BDA"/>
    <w:rsid w:val="007804D9"/>
    <w:rsid w:val="00AC53AC"/>
    <w:rsid w:val="00C35AF6"/>
    <w:rsid w:val="00EF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05BC3"/>
    <w:rPr>
      <w:color w:val="808080"/>
    </w:rPr>
  </w:style>
  <w:style w:type="paragraph" w:customStyle="1" w:styleId="EB9C5DE0017C4EC19C6BFA247448E179">
    <w:name w:val="EB9C5DE0017C4EC19C6BFA247448E179"/>
    <w:rsid w:val="00C35AF6"/>
  </w:style>
  <w:style w:type="paragraph" w:customStyle="1" w:styleId="EB9C5DE0017C4EC19C6BFA247448E1791">
    <w:name w:val="EB9C5DE0017C4EC19C6BFA247448E1791"/>
    <w:rsid w:val="00C35AF6"/>
    <w:rPr>
      <w:rFonts w:eastAsiaTheme="minorHAnsi"/>
      <w:lang w:eastAsia="en-US"/>
    </w:rPr>
  </w:style>
  <w:style w:type="paragraph" w:customStyle="1" w:styleId="6BD68E60A0F840D1913430C5D4B9C444">
    <w:name w:val="6BD68E60A0F840D1913430C5D4B9C444"/>
    <w:rsid w:val="007804D9"/>
  </w:style>
  <w:style w:type="paragraph" w:customStyle="1" w:styleId="DCC09E420B6F47B7BB762D9F2013B0B6">
    <w:name w:val="DCC09E420B6F47B7BB762D9F2013B0B6"/>
    <w:rsid w:val="007804D9"/>
  </w:style>
  <w:style w:type="paragraph" w:customStyle="1" w:styleId="B11B415B8F3E4EDEB232C1C8936EAC77">
    <w:name w:val="B11B415B8F3E4EDEB232C1C8936EAC77"/>
    <w:rsid w:val="007804D9"/>
  </w:style>
  <w:style w:type="paragraph" w:customStyle="1" w:styleId="0E2944F4475044C8A2A27946E8A5150E">
    <w:name w:val="0E2944F4475044C8A2A27946E8A5150E"/>
    <w:rsid w:val="007804D9"/>
  </w:style>
  <w:style w:type="paragraph" w:customStyle="1" w:styleId="0ED4EE4D0A224C6BA6EFA4AC7F3349C5">
    <w:name w:val="0ED4EE4D0A224C6BA6EFA4AC7F3349C5"/>
    <w:rsid w:val="007804D9"/>
  </w:style>
  <w:style w:type="paragraph" w:customStyle="1" w:styleId="088ABD1C159540C1820BB14CDBC48AE8">
    <w:name w:val="088ABD1C159540C1820BB14CDBC48AE8"/>
    <w:rsid w:val="007804D9"/>
  </w:style>
  <w:style w:type="paragraph" w:customStyle="1" w:styleId="213FC7C5A334460DACBFF213634D6698">
    <w:name w:val="213FC7C5A334460DACBFF213634D6698"/>
    <w:rsid w:val="007804D9"/>
  </w:style>
  <w:style w:type="paragraph" w:customStyle="1" w:styleId="A3E6C04994A74FE9833A4C0E7B43C649">
    <w:name w:val="A3E6C04994A74FE9833A4C0E7B43C649"/>
    <w:rsid w:val="007804D9"/>
  </w:style>
  <w:style w:type="paragraph" w:customStyle="1" w:styleId="E988A12CE90A41D784CD0A92A9407D9D">
    <w:name w:val="E988A12CE90A41D784CD0A92A9407D9D"/>
    <w:rsid w:val="007804D9"/>
  </w:style>
  <w:style w:type="paragraph" w:customStyle="1" w:styleId="9A38163EF5D14C6BB862B759C6600A09">
    <w:name w:val="9A38163EF5D14C6BB862B759C6600A09"/>
    <w:rsid w:val="007804D9"/>
  </w:style>
  <w:style w:type="paragraph" w:customStyle="1" w:styleId="7DCB3D65BB54485C9C2352EF5E7C45C8">
    <w:name w:val="7DCB3D65BB54485C9C2352EF5E7C45C8"/>
    <w:rsid w:val="007804D9"/>
  </w:style>
  <w:style w:type="paragraph" w:customStyle="1" w:styleId="D7AE56CBA99C4D4791B299679E20D11A">
    <w:name w:val="D7AE56CBA99C4D4791B299679E20D11A"/>
    <w:rsid w:val="007804D9"/>
  </w:style>
  <w:style w:type="paragraph" w:customStyle="1" w:styleId="228907784AF84FC1866BCF5E8FA4A03D">
    <w:name w:val="228907784AF84FC1866BCF5E8FA4A03D"/>
    <w:rsid w:val="007804D9"/>
  </w:style>
  <w:style w:type="paragraph" w:customStyle="1" w:styleId="0E2944F4475044C8A2A27946E8A5150E1">
    <w:name w:val="0E2944F4475044C8A2A27946E8A5150E1"/>
    <w:rsid w:val="007804D9"/>
    <w:rPr>
      <w:rFonts w:eastAsiaTheme="minorHAnsi"/>
      <w:lang w:eastAsia="en-US"/>
    </w:rPr>
  </w:style>
  <w:style w:type="paragraph" w:customStyle="1" w:styleId="DCC09E420B6F47B7BB762D9F2013B0B61">
    <w:name w:val="DCC09E420B6F47B7BB762D9F2013B0B61"/>
    <w:rsid w:val="007804D9"/>
    <w:rPr>
      <w:rFonts w:eastAsiaTheme="minorHAnsi"/>
      <w:lang w:eastAsia="en-US"/>
    </w:rPr>
  </w:style>
  <w:style w:type="paragraph" w:customStyle="1" w:styleId="228907784AF84FC1866BCF5E8FA4A03D1">
    <w:name w:val="228907784AF84FC1866BCF5E8FA4A03D1"/>
    <w:rsid w:val="007804D9"/>
    <w:rPr>
      <w:rFonts w:eastAsiaTheme="minorHAnsi"/>
      <w:lang w:eastAsia="en-US"/>
    </w:rPr>
  </w:style>
  <w:style w:type="paragraph" w:customStyle="1" w:styleId="9A38163EF5D14C6BB862B759C6600A091">
    <w:name w:val="9A38163EF5D14C6BB862B759C6600A091"/>
    <w:rsid w:val="007804D9"/>
    <w:rPr>
      <w:rFonts w:eastAsiaTheme="minorHAnsi"/>
      <w:lang w:eastAsia="en-US"/>
    </w:rPr>
  </w:style>
  <w:style w:type="paragraph" w:customStyle="1" w:styleId="6A2DE2F36078405E8FAF663B3B79055A">
    <w:name w:val="6A2DE2F36078405E8FAF663B3B79055A"/>
    <w:rsid w:val="00AC53AC"/>
  </w:style>
  <w:style w:type="paragraph" w:customStyle="1" w:styleId="029997DEDE3F459CA94D49136EB983DF">
    <w:name w:val="029997DEDE3F459CA94D49136EB983DF"/>
    <w:rsid w:val="00005BC3"/>
  </w:style>
  <w:style w:type="paragraph" w:customStyle="1" w:styleId="A819EC14581249B195474EEE4C7A8849">
    <w:name w:val="A819EC14581249B195474EEE4C7A8849"/>
    <w:rsid w:val="00005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62077D7</Template>
  <TotalTime>67</TotalTime>
  <Pages>1</Pages>
  <Words>273</Words>
  <Characters>1476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33</cp:revision>
  <cp:lastPrinted>2021-06-15T13:10:00Z</cp:lastPrinted>
  <dcterms:created xsi:type="dcterms:W3CDTF">2021-02-11T08:23:00Z</dcterms:created>
  <dcterms:modified xsi:type="dcterms:W3CDTF">2024-03-16T19:47:00Z</dcterms:modified>
</cp:coreProperties>
</file>