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EB" w:rsidRPr="00C420CB" w:rsidRDefault="00EC13EB" w:rsidP="00EC13EB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C420CB">
        <w:rPr>
          <w:rFonts w:ascii="Segoe UI" w:hAnsi="Segoe UI" w:cs="Segoe UI"/>
          <w:b/>
          <w:sz w:val="20"/>
        </w:rPr>
        <w:t>MINUTA</w:t>
      </w:r>
    </w:p>
    <w:p w:rsidR="00EC13EB" w:rsidRPr="00C420CB" w:rsidRDefault="007046BE" w:rsidP="00EC13EB">
      <w:pPr>
        <w:ind w:left="-709" w:right="-568"/>
        <w:rPr>
          <w:rFonts w:ascii="Segoe UI" w:hAnsi="Segoe UI" w:cs="Segoe UI"/>
          <w:b/>
          <w:sz w:val="16"/>
          <w:szCs w:val="18"/>
        </w:rPr>
      </w:pPr>
      <w:r>
        <w:rPr>
          <w:rFonts w:ascii="Segoe UI" w:hAnsi="Segoe UI" w:cs="Segoe UI"/>
          <w:b/>
          <w:sz w:val="16"/>
          <w:szCs w:val="18"/>
        </w:rPr>
        <w:t xml:space="preserve">RESPONSABILIDADE PELO CUMPRIMENTO DO </w:t>
      </w:r>
      <w:proofErr w:type="spellStart"/>
      <w:r>
        <w:rPr>
          <w:rFonts w:ascii="Segoe UI" w:hAnsi="Segoe UI" w:cs="Segoe UI"/>
          <w:b/>
          <w:sz w:val="16"/>
          <w:szCs w:val="18"/>
        </w:rPr>
        <w:t>PIP</w:t>
      </w:r>
      <w:proofErr w:type="spellEnd"/>
    </w:p>
    <w:p w:rsidR="00EC13EB" w:rsidRPr="00C420CB" w:rsidRDefault="00EC13EB" w:rsidP="00C420CB">
      <w:pPr>
        <w:spacing w:after="0"/>
        <w:ind w:left="-709" w:right="-567"/>
        <w:rPr>
          <w:rFonts w:ascii="Segoe UI" w:hAnsi="Segoe UI" w:cs="Segoe UI"/>
          <w:b/>
        </w:rPr>
      </w:pPr>
    </w:p>
    <w:p w:rsidR="00EC13EB" w:rsidRPr="00C420CB" w:rsidRDefault="00EC13EB" w:rsidP="00EC13EB">
      <w:pPr>
        <w:spacing w:after="0"/>
        <w:ind w:left="-709" w:right="-568"/>
        <w:rPr>
          <w:rFonts w:ascii="Segoe UI" w:hAnsi="Segoe UI" w:cs="Segoe UI"/>
          <w:b/>
          <w:sz w:val="20"/>
        </w:rPr>
      </w:pPr>
      <w:r w:rsidRPr="00C420CB">
        <w:rPr>
          <w:rFonts w:ascii="Segoe UI" w:hAnsi="Segoe UI" w:cs="Segoe UI"/>
          <w:b/>
          <w:sz w:val="20"/>
        </w:rPr>
        <w:t>TERMO DE RESPO</w:t>
      </w:r>
      <w:r w:rsidR="007046BE">
        <w:rPr>
          <w:rFonts w:ascii="Segoe UI" w:hAnsi="Segoe UI" w:cs="Segoe UI"/>
          <w:b/>
          <w:sz w:val="20"/>
        </w:rPr>
        <w:t>NSABILIDADE DO AUTOR DO PROJETO</w:t>
      </w:r>
    </w:p>
    <w:p w:rsidR="00EC13EB" w:rsidRPr="00C420CB" w:rsidRDefault="00EC13EB" w:rsidP="00EC13EB">
      <w:pPr>
        <w:spacing w:after="0"/>
        <w:ind w:left="-709" w:right="-568"/>
        <w:rPr>
          <w:rFonts w:ascii="Segoe UI" w:hAnsi="Segoe UI" w:cs="Segoe UI"/>
          <w:sz w:val="16"/>
          <w:szCs w:val="18"/>
        </w:rPr>
      </w:pPr>
      <w:r w:rsidRPr="00C420CB">
        <w:rPr>
          <w:rFonts w:ascii="Segoe UI" w:hAnsi="Segoe UI" w:cs="Segoe UI"/>
          <w:sz w:val="16"/>
          <w:szCs w:val="18"/>
        </w:rPr>
        <w:t>(</w:t>
      </w:r>
      <w:r w:rsidR="007046BE" w:rsidRPr="002C3822">
        <w:rPr>
          <w:rFonts w:ascii="Segoe UI" w:hAnsi="Segoe UI" w:cs="Segoe UI"/>
          <w:sz w:val="16"/>
          <w:szCs w:val="18"/>
        </w:rPr>
        <w:t>Conf</w:t>
      </w:r>
      <w:r w:rsidR="007046BE"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Pr="00C420CB">
        <w:rPr>
          <w:rFonts w:ascii="Segoe UI" w:hAnsi="Segoe UI" w:cs="Segoe UI"/>
          <w:sz w:val="16"/>
          <w:szCs w:val="18"/>
        </w:rPr>
        <w:t>)</w:t>
      </w:r>
    </w:p>
    <w:p w:rsidR="00EC13EB" w:rsidRPr="00C420CB" w:rsidRDefault="00EC13EB" w:rsidP="00C420CB">
      <w:pPr>
        <w:ind w:left="-709" w:right="-567"/>
        <w:rPr>
          <w:rFonts w:ascii="Segoe UI" w:hAnsi="Segoe UI" w:cs="Segoe UI"/>
        </w:rPr>
      </w:pPr>
    </w:p>
    <w:permStart w:id="1646994726" w:edGrp="everyone"/>
    <w:p w:rsidR="00A2268E" w:rsidRPr="00A2268E" w:rsidRDefault="00D0690F" w:rsidP="000B5918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646994726"/>
      <w:r w:rsidRPr="002C3822">
        <w:rPr>
          <w:rFonts w:ascii="Segoe UI" w:hAnsi="Segoe UI" w:cs="Segoe UI"/>
          <w:sz w:val="20"/>
        </w:rPr>
        <w:t xml:space="preserve"> (a), morador na </w:t>
      </w:r>
      <w:permStart w:id="84616030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>
        <w:rPr>
          <w:rFonts w:ascii="Segoe UI" w:hAnsi="Segoe UI" w:cs="Segoe UI"/>
          <w:sz w:val="20"/>
        </w:rPr>
        <w:t xml:space="preserve"> </w:t>
      </w:r>
      <w:permEnd w:id="846160303"/>
      <w:r w:rsidRPr="002C3822">
        <w:rPr>
          <w:rFonts w:ascii="Segoe UI" w:hAnsi="Segoe UI" w:cs="Segoe UI"/>
          <w:sz w:val="20"/>
        </w:rPr>
        <w:t>,</w:t>
      </w:r>
      <w:proofErr w:type="gramEnd"/>
      <w:r w:rsidRPr="002C3822">
        <w:rPr>
          <w:rFonts w:ascii="Segoe UI" w:hAnsi="Segoe UI" w:cs="Segoe UI"/>
          <w:sz w:val="20"/>
        </w:rPr>
        <w:t xml:space="preserve"> contribuinte n.º </w:t>
      </w:r>
      <w:permStart w:id="34406653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344066538"/>
      <w:r w:rsidRPr="002C3822">
        <w:rPr>
          <w:rFonts w:ascii="Segoe UI" w:hAnsi="Segoe UI" w:cs="Segoe UI"/>
          <w:sz w:val="20"/>
        </w:rPr>
        <w:t xml:space="preserve">, inscrito na </w:t>
      </w:r>
      <w:permStart w:id="52058432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520584320"/>
      <w:r w:rsidRPr="002C3822">
        <w:rPr>
          <w:rFonts w:ascii="Segoe UI" w:hAnsi="Segoe UI" w:cs="Segoe UI"/>
          <w:sz w:val="20"/>
        </w:rPr>
        <w:t xml:space="preserve">(b), sob o número </w:t>
      </w:r>
      <w:permStart w:id="46740451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467404510"/>
      <w:r w:rsidRPr="002C3822">
        <w:rPr>
          <w:rFonts w:ascii="Segoe UI" w:hAnsi="Segoe UI" w:cs="Segoe UI"/>
          <w:sz w:val="20"/>
        </w:rPr>
        <w:t>, declara</w:t>
      </w:r>
      <w:r w:rsidR="00EC13EB" w:rsidRPr="00C420CB">
        <w:rPr>
          <w:rFonts w:ascii="Segoe UI" w:hAnsi="Segoe UI" w:cs="Segoe UI"/>
          <w:sz w:val="20"/>
        </w:rPr>
        <w:t xml:space="preserve">, </w:t>
      </w:r>
      <w:r w:rsidR="007046BE">
        <w:rPr>
          <w:rFonts w:ascii="Segoe UI" w:hAnsi="Segoe UI" w:cs="Segoe UI"/>
          <w:sz w:val="20"/>
        </w:rPr>
        <w:t xml:space="preserve">para efeitos do disposto no n.º5 do artigo 17.º do </w:t>
      </w:r>
      <w:r w:rsidR="007046BE" w:rsidRPr="000E6E4A">
        <w:rPr>
          <w:rFonts w:ascii="Segoe UI" w:hAnsi="Segoe UI" w:cs="Segoe UI"/>
          <w:sz w:val="20"/>
        </w:rPr>
        <w:t xml:space="preserve">Decreto-Lei n.º 555/99 de 16 de dezembro, na sua </w:t>
      </w:r>
      <w:r w:rsidR="007046BE">
        <w:rPr>
          <w:rFonts w:ascii="Segoe UI" w:hAnsi="Segoe UI" w:cs="Segoe UI"/>
          <w:sz w:val="20"/>
        </w:rPr>
        <w:t>atual redação</w:t>
      </w:r>
      <w:r w:rsidR="007046BE" w:rsidRPr="00C420CB">
        <w:rPr>
          <w:rFonts w:ascii="Segoe UI" w:hAnsi="Segoe UI" w:cs="Segoe UI"/>
          <w:sz w:val="20"/>
        </w:rPr>
        <w:t xml:space="preserve"> </w:t>
      </w:r>
      <w:r w:rsidR="007046BE">
        <w:rPr>
          <w:rFonts w:ascii="Segoe UI" w:hAnsi="Segoe UI" w:cs="Segoe UI"/>
          <w:sz w:val="20"/>
        </w:rPr>
        <w:t xml:space="preserve">que </w:t>
      </w:r>
      <w:r w:rsidR="007046BE">
        <w:rPr>
          <w:rFonts w:ascii="Segoe UI" w:hAnsi="Segoe UI" w:cs="Segoe UI"/>
          <w:sz w:val="20"/>
        </w:rPr>
        <w:t xml:space="preserve">o </w:t>
      </w:r>
      <w:r w:rsidR="007046BE">
        <w:rPr>
          <w:rFonts w:ascii="Segoe UI" w:hAnsi="Segoe UI" w:cs="Segoe UI"/>
          <w:sz w:val="20"/>
          <w:szCs w:val="20"/>
        </w:rPr>
        <w:t xml:space="preserve"> </w:t>
      </w:r>
      <w:permStart w:id="301664810" w:edGrp="everyone"/>
      <w:r w:rsidR="007046BE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</w:rPr>
          <w:id w:val="785240372"/>
          <w:placeholder>
            <w:docPart w:val="2482645B455B49D1B670C2DD4BEBCDEE"/>
          </w:placeholder>
          <w:showingPlcHdr/>
          <w:dropDownList>
            <w:listItem w:value="Escolha um item."/>
            <w:listItem w:displayText="o pedido de licenciamento" w:value="o pedido de licenciamento"/>
            <w:listItem w:displayText="a apresentação de comunicação prévia" w:value="a apresentação de comunicação prévia"/>
          </w:dropDownList>
        </w:sdtPr>
        <w:sdtContent>
          <w:r w:rsidR="007046BE" w:rsidRPr="00A8401F">
            <w:rPr>
              <w:rStyle w:val="TextodoMarcadordePosio"/>
            </w:rPr>
            <w:t>Escolha um item.</w:t>
          </w:r>
        </w:sdtContent>
      </w:sdt>
      <w:r w:rsidR="007046BE" w:rsidRPr="00964F53">
        <w:rPr>
          <w:rFonts w:ascii="Segoe UI" w:hAnsi="Segoe UI" w:cs="Segoe UI"/>
          <w:sz w:val="20"/>
          <w:szCs w:val="20"/>
        </w:rPr>
        <w:t xml:space="preserve"> </w:t>
      </w:r>
      <w:permEnd w:id="301664810"/>
      <w:r w:rsidR="00595972">
        <w:rPr>
          <w:rFonts w:ascii="Segoe UI" w:hAnsi="Segoe UI" w:cs="Segoe UI"/>
          <w:sz w:val="20"/>
        </w:rPr>
        <w:t xml:space="preserve"> (c</w:t>
      </w:r>
      <w:r w:rsidR="007046BE" w:rsidRPr="00C420CB">
        <w:rPr>
          <w:rFonts w:ascii="Segoe UI" w:hAnsi="Segoe UI" w:cs="Segoe UI"/>
          <w:sz w:val="20"/>
        </w:rPr>
        <w:t xml:space="preserve">) </w:t>
      </w:r>
      <w:r w:rsidR="007046BE">
        <w:rPr>
          <w:rFonts w:ascii="Segoe UI" w:hAnsi="Segoe UI" w:cs="Segoe UI"/>
          <w:sz w:val="20"/>
        </w:rPr>
        <w:t>de que é</w:t>
      </w:r>
      <w:r w:rsidR="00EC13EB" w:rsidRPr="00C420CB">
        <w:rPr>
          <w:rFonts w:ascii="Segoe UI" w:hAnsi="Segoe UI" w:cs="Segoe UI"/>
          <w:sz w:val="20"/>
        </w:rPr>
        <w:t xml:space="preserve"> </w:t>
      </w:r>
      <w:r w:rsidR="007046BE">
        <w:rPr>
          <w:rFonts w:ascii="Segoe UI" w:hAnsi="Segoe UI" w:cs="Segoe UI"/>
          <w:sz w:val="20"/>
        </w:rPr>
        <w:t>autor do projeto relativo à obra de</w:t>
      </w:r>
      <w:r w:rsidR="007046BE" w:rsidRPr="002C3822">
        <w:rPr>
          <w:rFonts w:ascii="Segoe UI" w:hAnsi="Segoe UI" w:cs="Segoe UI"/>
          <w:sz w:val="20"/>
        </w:rPr>
        <w:t xml:space="preserve"> </w:t>
      </w:r>
      <w:permStart w:id="1814829139" w:edGrp="everyone"/>
      <w:r w:rsidR="007046BE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7046BE" w:rsidRPr="002C3822">
        <w:rPr>
          <w:rFonts w:ascii="Segoe UI" w:hAnsi="Segoe UI" w:cs="Segoe UI"/>
          <w:sz w:val="20"/>
        </w:rPr>
        <w:instrText xml:space="preserve"> FORMTEXT </w:instrText>
      </w:r>
      <w:r w:rsidR="007046BE" w:rsidRPr="002C3822">
        <w:rPr>
          <w:rFonts w:ascii="Segoe UI" w:hAnsi="Segoe UI" w:cs="Segoe UI"/>
          <w:sz w:val="20"/>
        </w:rPr>
      </w:r>
      <w:r w:rsidR="007046BE" w:rsidRPr="002C3822">
        <w:rPr>
          <w:rFonts w:ascii="Segoe UI" w:hAnsi="Segoe UI" w:cs="Segoe UI"/>
          <w:sz w:val="20"/>
        </w:rPr>
        <w:fldChar w:fldCharType="separate"/>
      </w:r>
      <w:r w:rsidR="007046BE" w:rsidRPr="002C3822">
        <w:rPr>
          <w:rFonts w:ascii="Segoe UI" w:hAnsi="Segoe UI" w:cs="Segoe UI"/>
          <w:noProof/>
          <w:sz w:val="20"/>
        </w:rPr>
        <w:t>__________________</w:t>
      </w:r>
      <w:r w:rsidR="007046BE" w:rsidRPr="002C3822">
        <w:rPr>
          <w:rFonts w:ascii="Segoe UI" w:hAnsi="Segoe UI" w:cs="Segoe UI"/>
          <w:sz w:val="20"/>
        </w:rPr>
        <w:fldChar w:fldCharType="end"/>
      </w:r>
      <w:proofErr w:type="gramStart"/>
      <w:r w:rsidR="007046BE">
        <w:rPr>
          <w:rFonts w:ascii="Segoe UI" w:hAnsi="Segoe UI" w:cs="Segoe UI"/>
          <w:sz w:val="20"/>
        </w:rPr>
        <w:t xml:space="preserve"> </w:t>
      </w:r>
      <w:permEnd w:id="1814829139"/>
      <w:r w:rsidR="00595972">
        <w:rPr>
          <w:rFonts w:ascii="Segoe UI" w:hAnsi="Segoe UI" w:cs="Segoe UI"/>
          <w:sz w:val="20"/>
        </w:rPr>
        <w:t xml:space="preserve"> (d</w:t>
      </w:r>
      <w:proofErr w:type="gramEnd"/>
      <w:r w:rsidR="007046BE" w:rsidRPr="000E6E4A">
        <w:rPr>
          <w:rFonts w:ascii="Segoe UI" w:hAnsi="Segoe UI" w:cs="Segoe UI"/>
          <w:sz w:val="20"/>
        </w:rPr>
        <w:t>),</w:t>
      </w:r>
      <w:r w:rsidR="00EC13EB" w:rsidRPr="00C420CB">
        <w:rPr>
          <w:rFonts w:ascii="Segoe UI" w:hAnsi="Segoe UI" w:cs="Segoe UI"/>
          <w:sz w:val="20"/>
        </w:rPr>
        <w:t xml:space="preserve"> localizada em </w:t>
      </w:r>
      <w:permStart w:id="668564902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668564902"/>
      <w:r w:rsidR="00EC13EB" w:rsidRPr="00C420CB">
        <w:rPr>
          <w:rFonts w:ascii="Segoe UI" w:hAnsi="Segoe UI" w:cs="Segoe UI"/>
          <w:sz w:val="20"/>
        </w:rPr>
        <w:t xml:space="preserve"> (</w:t>
      </w:r>
      <w:r w:rsidR="00595972">
        <w:rPr>
          <w:rFonts w:ascii="Segoe UI" w:hAnsi="Segoe UI" w:cs="Segoe UI"/>
          <w:sz w:val="20"/>
        </w:rPr>
        <w:t>e</w:t>
      </w:r>
      <w:r w:rsidR="00EC13EB" w:rsidRPr="00C420CB">
        <w:rPr>
          <w:rFonts w:ascii="Segoe UI" w:hAnsi="Segoe UI" w:cs="Segoe UI"/>
          <w:sz w:val="20"/>
        </w:rPr>
        <w:t xml:space="preserve">), </w:t>
      </w:r>
      <w:r w:rsidR="007046BE">
        <w:rPr>
          <w:rFonts w:ascii="Segoe UI" w:hAnsi="Segoe UI" w:cs="Segoe UI"/>
          <w:sz w:val="20"/>
        </w:rPr>
        <w:t>cujo pedido de informação prévia foi solicitado por</w:t>
      </w:r>
      <w:r w:rsidR="00EC13EB" w:rsidRPr="00C420CB">
        <w:rPr>
          <w:rFonts w:ascii="Segoe UI" w:hAnsi="Segoe UI" w:cs="Segoe UI"/>
          <w:sz w:val="20"/>
        </w:rPr>
        <w:t xml:space="preserve"> </w:t>
      </w:r>
      <w:permStart w:id="749869682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749869682"/>
      <w:r w:rsidR="00595972">
        <w:rPr>
          <w:rFonts w:ascii="Segoe UI" w:hAnsi="Segoe UI" w:cs="Segoe UI"/>
          <w:sz w:val="20"/>
        </w:rPr>
        <w:t xml:space="preserve"> (f</w:t>
      </w:r>
      <w:r w:rsidR="00EC13EB" w:rsidRPr="00C420CB">
        <w:rPr>
          <w:rFonts w:ascii="Segoe UI" w:hAnsi="Segoe UI" w:cs="Segoe UI"/>
          <w:sz w:val="20"/>
        </w:rPr>
        <w:t xml:space="preserve">), </w:t>
      </w:r>
      <w:r w:rsidR="007046BE">
        <w:rPr>
          <w:rFonts w:ascii="Segoe UI" w:hAnsi="Segoe UI" w:cs="Segoe UI"/>
          <w:sz w:val="20"/>
        </w:rPr>
        <w:t>respeita os limites constantes da informação prévia favorável.</w:t>
      </w:r>
    </w:p>
    <w:p w:rsidR="00A2268E" w:rsidRPr="00C420CB" w:rsidRDefault="00A2268E" w:rsidP="00EC13EB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EC13EB" w:rsidRPr="00C420CB" w:rsidRDefault="00EC13EB" w:rsidP="00EC13EB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963FE1" w:rsidRPr="00CB0849" w:rsidRDefault="00F44F9A" w:rsidP="00963FE1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AB18236683C5444C9C030FEF5BD493E0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2134190949" w:edGrp="everyone"/>
          <w:r w:rsidR="00963FE1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2134190949"/>
        </w:sdtContent>
      </w:sdt>
    </w:p>
    <w:p w:rsidR="00C420CB" w:rsidRPr="00CB0849" w:rsidRDefault="00C420CB" w:rsidP="00C420C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C420CB" w:rsidRPr="00CB0849" w:rsidRDefault="00C420CB" w:rsidP="00C420C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C420CB" w:rsidRDefault="00C420CB" w:rsidP="00C420C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C420CB" w:rsidRPr="00E93775" w:rsidRDefault="00C420CB" w:rsidP="00C420C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>
        <w:rPr>
          <w:rFonts w:ascii="Segoe UI" w:hAnsi="Segoe UI" w:cs="Segoe UI"/>
          <w:sz w:val="14"/>
          <w:szCs w:val="20"/>
        </w:rPr>
        <w:t>g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AF0B77" w:rsidRPr="00E93775" w:rsidRDefault="00AF0B77" w:rsidP="00AF0B77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</w:t>
      </w:r>
      <w:proofErr w:type="gramStart"/>
      <w:r>
        <w:t>:</w:t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 </w:t>
      </w:r>
      <w:permStart w:id="262879966" w:edGrp="everyone"/>
      <w:proofErr w:type="gramEnd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262879966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="00595972">
        <w:rPr>
          <w:rFonts w:ascii="Segoe UI" w:hAnsi="Segoe UI" w:cs="Segoe UI"/>
        </w:rPr>
        <w:t>(h</w:t>
      </w:r>
      <w:r w:rsidRPr="009212E5">
        <w:rPr>
          <w:rFonts w:ascii="Segoe UI" w:hAnsi="Segoe UI" w:cs="Segoe UI"/>
        </w:rPr>
        <w:t>)</w:t>
      </w:r>
    </w:p>
    <w:p w:rsidR="00EC13EB" w:rsidRDefault="00EC13EB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AF0B77" w:rsidRDefault="00AF0B77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595972" w:rsidRDefault="00595972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595972" w:rsidRDefault="00595972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595972" w:rsidRDefault="00595972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AF0B77" w:rsidRDefault="00AF0B77" w:rsidP="00EC13EB">
      <w:pPr>
        <w:ind w:left="-709" w:right="-568"/>
        <w:rPr>
          <w:rFonts w:ascii="Segoe UI" w:hAnsi="Segoe UI" w:cs="Segoe UI"/>
          <w:sz w:val="16"/>
          <w:szCs w:val="18"/>
        </w:rPr>
      </w:pPr>
    </w:p>
    <w:p w:rsidR="00EC13EB" w:rsidRPr="00C420CB" w:rsidRDefault="00EC13EB" w:rsidP="00EC13EB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C420CB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EC13EB" w:rsidRPr="00C420C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o nome e habilitação profissional do autor do projeto</w:t>
      </w:r>
    </w:p>
    <w:p w:rsidR="00EC13E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:rsidR="00595972" w:rsidRDefault="00595972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pedido de licenciamento ou apresentação de comunicação prévia</w:t>
      </w:r>
    </w:p>
    <w:p w:rsidR="00595972" w:rsidRPr="00C420CB" w:rsidRDefault="00595972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a natureza da operação urbanística</w:t>
      </w:r>
    </w:p>
    <w:p w:rsidR="00EC13EB" w:rsidRPr="00C420C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EC13EB" w:rsidRPr="00C420C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EC13EB" w:rsidRDefault="00EC13EB" w:rsidP="00EC13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420CB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AF0B77" w:rsidRPr="00CF63F8" w:rsidRDefault="00AF0B77" w:rsidP="00AF0B7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AF0B77" w:rsidRPr="00C420CB" w:rsidRDefault="00AF0B77" w:rsidP="00AF0B77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  <w:bookmarkStart w:id="0" w:name="_GoBack"/>
      <w:bookmarkEnd w:id="0"/>
    </w:p>
    <w:sectPr w:rsidR="00AF0B77" w:rsidRPr="00C420CB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62F" w:rsidRDefault="0081562F" w:rsidP="002E7EB3">
      <w:pPr>
        <w:spacing w:after="0" w:line="240" w:lineRule="auto"/>
      </w:pPr>
      <w:r>
        <w:separator/>
      </w:r>
    </w:p>
  </w:endnote>
  <w:end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61" w:rsidRDefault="006F1B61" w:rsidP="006F1B61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4A253E0D" wp14:editId="11CA4946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220C">
      <w:rPr>
        <w:rFonts w:ascii="Segoe UI" w:hAnsi="Segoe UI" w:cs="Segoe UI"/>
        <w:color w:val="3B3838"/>
        <w:sz w:val="14"/>
        <w:szCs w:val="14"/>
      </w:rPr>
      <w:t>Im_DGU_000_005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F44F9A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F44F9A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1562F" w:rsidRPr="00C25BC5" w:rsidRDefault="0081562F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62F" w:rsidRDefault="0081562F" w:rsidP="002E7EB3">
      <w:pPr>
        <w:spacing w:after="0" w:line="240" w:lineRule="auto"/>
      </w:pPr>
      <w:r>
        <w:separator/>
      </w:r>
    </w:p>
  </w:footnote>
  <w:foot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2F" w:rsidRPr="008A21DA" w:rsidRDefault="0081562F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1562F" w:rsidRPr="008A21DA" w:rsidRDefault="00F44F9A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YXOoqGXyzL/kxkjOtyhwLxk2aWoUi6MqIUROKUy91LVYsEVzvqRcGKtQ5wfrza7SscRG98Sr8KFWAVSPeztXTw==" w:salt="hCT9X6PiXthjUFAjn6IfQg=="/>
  <w:defaultTabStop w:val="708"/>
  <w:hyphenationZone w:val="425"/>
  <w:doNotShadeFormData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53038"/>
    <w:rsid w:val="000B5918"/>
    <w:rsid w:val="00115EF3"/>
    <w:rsid w:val="0012379A"/>
    <w:rsid w:val="00164716"/>
    <w:rsid w:val="001A0458"/>
    <w:rsid w:val="001A4BC3"/>
    <w:rsid w:val="002241C6"/>
    <w:rsid w:val="002B7B59"/>
    <w:rsid w:val="002E7EB3"/>
    <w:rsid w:val="003729F0"/>
    <w:rsid w:val="003E1C51"/>
    <w:rsid w:val="004644AE"/>
    <w:rsid w:val="004D0FB2"/>
    <w:rsid w:val="00502AA8"/>
    <w:rsid w:val="00517153"/>
    <w:rsid w:val="00592BD4"/>
    <w:rsid w:val="00595972"/>
    <w:rsid w:val="006135AB"/>
    <w:rsid w:val="00620054"/>
    <w:rsid w:val="00627BC1"/>
    <w:rsid w:val="00677AC6"/>
    <w:rsid w:val="006A595A"/>
    <w:rsid w:val="006F1B61"/>
    <w:rsid w:val="007030FB"/>
    <w:rsid w:val="007046BE"/>
    <w:rsid w:val="007854EF"/>
    <w:rsid w:val="007B08BB"/>
    <w:rsid w:val="0081562F"/>
    <w:rsid w:val="00862EB4"/>
    <w:rsid w:val="008A21DA"/>
    <w:rsid w:val="00915748"/>
    <w:rsid w:val="00917EEB"/>
    <w:rsid w:val="00963FE1"/>
    <w:rsid w:val="009969FC"/>
    <w:rsid w:val="00A15179"/>
    <w:rsid w:val="00A2220C"/>
    <w:rsid w:val="00A2268E"/>
    <w:rsid w:val="00A7707B"/>
    <w:rsid w:val="00AB4913"/>
    <w:rsid w:val="00AF0B77"/>
    <w:rsid w:val="00B12492"/>
    <w:rsid w:val="00B41C95"/>
    <w:rsid w:val="00B51920"/>
    <w:rsid w:val="00B65C3B"/>
    <w:rsid w:val="00C25BC5"/>
    <w:rsid w:val="00C420CB"/>
    <w:rsid w:val="00C67340"/>
    <w:rsid w:val="00CD28D0"/>
    <w:rsid w:val="00D0690F"/>
    <w:rsid w:val="00D27B60"/>
    <w:rsid w:val="00D54A7D"/>
    <w:rsid w:val="00D55B1F"/>
    <w:rsid w:val="00D638E1"/>
    <w:rsid w:val="00DE0508"/>
    <w:rsid w:val="00DF67F0"/>
    <w:rsid w:val="00EC13EB"/>
    <w:rsid w:val="00EE2DE9"/>
    <w:rsid w:val="00EE4AA7"/>
    <w:rsid w:val="00EF3EE4"/>
    <w:rsid w:val="00F22B16"/>
    <w:rsid w:val="00F3677D"/>
    <w:rsid w:val="00F44F9A"/>
    <w:rsid w:val="00F73AAA"/>
    <w:rsid w:val="00F80AB7"/>
    <w:rsid w:val="00FA5D84"/>
    <w:rsid w:val="00FB7C4E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C25BC5"/>
  </w:style>
  <w:style w:type="character" w:styleId="TextodoMarcadordePosio">
    <w:name w:val="Placeholder Text"/>
    <w:basedOn w:val="Tipodeletrapredefinidodopargrafo"/>
    <w:uiPriority w:val="99"/>
    <w:semiHidden/>
    <w:rsid w:val="00C420CB"/>
    <w:rPr>
      <w:color w:val="808080"/>
    </w:rPr>
  </w:style>
  <w:style w:type="paragraph" w:customStyle="1" w:styleId="TableContents">
    <w:name w:val="Table Contents"/>
    <w:basedOn w:val="Normal"/>
    <w:rsid w:val="00EE4AA7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18236683C5444C9C030FEF5BD49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85EF71-B9EE-4F85-904A-830FF558C4E4}"/>
      </w:docPartPr>
      <w:docPartBody>
        <w:p w:rsidR="00C62A8A" w:rsidRDefault="00B43376" w:rsidP="00B43376">
          <w:pPr>
            <w:pStyle w:val="AB18236683C5444C9C030FEF5BD493E0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2482645B455B49D1B670C2DD4BEBCD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0FEAF-8FD9-4EC5-9B98-5BC53514101F}"/>
      </w:docPartPr>
      <w:docPartBody>
        <w:p w:rsidR="00000000" w:rsidRDefault="005B5085" w:rsidP="005B5085">
          <w:pPr>
            <w:pStyle w:val="2482645B455B49D1B670C2DD4BEBCDEE"/>
          </w:pPr>
          <w:r w:rsidRPr="00A8401F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95"/>
    <w:rsid w:val="000362B8"/>
    <w:rsid w:val="00452495"/>
    <w:rsid w:val="005B5085"/>
    <w:rsid w:val="0077005A"/>
    <w:rsid w:val="00B43376"/>
    <w:rsid w:val="00C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B5085"/>
    <w:rPr>
      <w:color w:val="808080"/>
    </w:rPr>
  </w:style>
  <w:style w:type="paragraph" w:customStyle="1" w:styleId="B7FBFBEE77FD4D19A0452EC77A0DF8D0">
    <w:name w:val="B7FBFBEE77FD4D19A0452EC77A0DF8D0"/>
    <w:rsid w:val="00452495"/>
  </w:style>
  <w:style w:type="paragraph" w:customStyle="1" w:styleId="ACF224D209D44DA28F6A9F1646834DC2">
    <w:name w:val="ACF224D209D44DA28F6A9F1646834DC2"/>
    <w:rsid w:val="00B43376"/>
  </w:style>
  <w:style w:type="paragraph" w:customStyle="1" w:styleId="6782266B3DA142A784103451A0681494">
    <w:name w:val="6782266B3DA142A784103451A0681494"/>
    <w:rsid w:val="00B43376"/>
  </w:style>
  <w:style w:type="paragraph" w:customStyle="1" w:styleId="C83CECF8F57F443982E0D5129C7A10A4">
    <w:name w:val="C83CECF8F57F443982E0D5129C7A10A4"/>
    <w:rsid w:val="00B43376"/>
  </w:style>
  <w:style w:type="paragraph" w:customStyle="1" w:styleId="AB18236683C5444C9C030FEF5BD493E0">
    <w:name w:val="AB18236683C5444C9C030FEF5BD493E0"/>
    <w:rsid w:val="00B43376"/>
  </w:style>
  <w:style w:type="paragraph" w:customStyle="1" w:styleId="A8930F3286B345DF93061C5D25C9FDDC">
    <w:name w:val="A8930F3286B345DF93061C5D25C9FDDC"/>
    <w:rsid w:val="00C62A8A"/>
  </w:style>
  <w:style w:type="paragraph" w:customStyle="1" w:styleId="0F26AB5DF5254595899E37BF45A574C1">
    <w:name w:val="0F26AB5DF5254595899E37BF45A574C1"/>
    <w:rsid w:val="00C62A8A"/>
  </w:style>
  <w:style w:type="paragraph" w:customStyle="1" w:styleId="1D41D13D5DCF41D9B4F268E9908FFB8A">
    <w:name w:val="1D41D13D5DCF41D9B4F268E9908FFB8A"/>
    <w:rsid w:val="00C62A8A"/>
  </w:style>
  <w:style w:type="paragraph" w:customStyle="1" w:styleId="E32A495ECCD148238601FFC21B0F8B39">
    <w:name w:val="E32A495ECCD148238601FFC21B0F8B39"/>
    <w:rsid w:val="00C62A8A"/>
  </w:style>
  <w:style w:type="paragraph" w:customStyle="1" w:styleId="FDB328B1243542A992021EFCCDF034E5">
    <w:name w:val="FDB328B1243542A992021EFCCDF034E5"/>
    <w:rsid w:val="005B5085"/>
  </w:style>
  <w:style w:type="paragraph" w:customStyle="1" w:styleId="2482645B455B49D1B670C2DD4BEBCDEE">
    <w:name w:val="2482645B455B49D1B670C2DD4BEBCDEE"/>
    <w:rsid w:val="005B5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62077D7</Template>
  <TotalTime>14</TotalTime>
  <Pages>1</Pages>
  <Words>258</Words>
  <Characters>1399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9</cp:revision>
  <dcterms:created xsi:type="dcterms:W3CDTF">2023-09-09T12:10:00Z</dcterms:created>
  <dcterms:modified xsi:type="dcterms:W3CDTF">2024-03-16T20:18:00Z</dcterms:modified>
</cp:coreProperties>
</file>