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B1F" w:rsidRPr="00AB1FC5" w:rsidRDefault="00D55B1F" w:rsidP="00D55B1F">
      <w:pPr>
        <w:spacing w:after="0" w:line="240" w:lineRule="auto"/>
        <w:ind w:left="-709" w:right="-568"/>
        <w:rPr>
          <w:rFonts w:ascii="Segoe UI" w:hAnsi="Segoe UI" w:cs="Segoe UI"/>
          <w:b/>
          <w:sz w:val="20"/>
        </w:rPr>
      </w:pPr>
      <w:r w:rsidRPr="00AB1FC5">
        <w:rPr>
          <w:rFonts w:ascii="Segoe UI" w:hAnsi="Segoe UI" w:cs="Segoe UI"/>
          <w:b/>
          <w:sz w:val="20"/>
        </w:rPr>
        <w:t>MINUTA</w:t>
      </w:r>
    </w:p>
    <w:p w:rsidR="00D55B1F" w:rsidRPr="00AB1FC5" w:rsidRDefault="00D55B1F" w:rsidP="00D55B1F">
      <w:pPr>
        <w:ind w:left="-709" w:right="-568"/>
        <w:rPr>
          <w:rFonts w:ascii="Segoe UI" w:hAnsi="Segoe UI" w:cs="Segoe UI"/>
          <w:b/>
          <w:sz w:val="16"/>
          <w:szCs w:val="18"/>
        </w:rPr>
      </w:pPr>
      <w:r w:rsidRPr="00AB1FC5">
        <w:rPr>
          <w:rFonts w:ascii="Segoe UI" w:hAnsi="Segoe UI" w:cs="Segoe UI"/>
          <w:b/>
          <w:sz w:val="16"/>
          <w:szCs w:val="18"/>
        </w:rPr>
        <w:t>RESPONSABILIDADE ELABORAÇÃO DO PLANO DE ACESSIBILIDADES</w:t>
      </w:r>
    </w:p>
    <w:p w:rsidR="00D55B1F" w:rsidRPr="00AB1FC5" w:rsidRDefault="00D55B1F" w:rsidP="00D55B1F">
      <w:pPr>
        <w:spacing w:after="0"/>
        <w:ind w:left="-709" w:right="-568"/>
        <w:rPr>
          <w:rFonts w:ascii="Segoe UI" w:hAnsi="Segoe UI" w:cs="Segoe UI"/>
          <w:b/>
        </w:rPr>
      </w:pPr>
    </w:p>
    <w:p w:rsidR="00D55B1F" w:rsidRPr="00AB1FC5" w:rsidRDefault="00D55B1F" w:rsidP="00D55B1F">
      <w:pPr>
        <w:spacing w:after="0"/>
        <w:ind w:left="-709" w:right="-568"/>
        <w:rPr>
          <w:rFonts w:ascii="Segoe UI" w:hAnsi="Segoe UI" w:cs="Segoe UI"/>
          <w:b/>
          <w:sz w:val="20"/>
        </w:rPr>
      </w:pPr>
      <w:r w:rsidRPr="00AB1FC5">
        <w:rPr>
          <w:rFonts w:ascii="Segoe UI" w:hAnsi="Segoe UI" w:cs="Segoe UI"/>
          <w:b/>
          <w:sz w:val="20"/>
        </w:rPr>
        <w:t>TERMO DE RESPONSABILIDADE DO AUTOR DO PLANO DE ACESSIBILIDADES</w:t>
      </w:r>
    </w:p>
    <w:p w:rsidR="00D55B1F" w:rsidRPr="00AB1FC5" w:rsidRDefault="00D55B1F" w:rsidP="00D55B1F">
      <w:pPr>
        <w:spacing w:after="0"/>
        <w:ind w:left="-709" w:right="-568"/>
        <w:rPr>
          <w:rFonts w:ascii="Segoe UI" w:hAnsi="Segoe UI" w:cs="Segoe UI"/>
          <w:sz w:val="16"/>
          <w:szCs w:val="18"/>
        </w:rPr>
      </w:pPr>
      <w:r w:rsidRPr="00AB1FC5">
        <w:rPr>
          <w:rFonts w:ascii="Segoe UI" w:hAnsi="Segoe UI" w:cs="Segoe UI"/>
          <w:sz w:val="16"/>
          <w:szCs w:val="18"/>
        </w:rPr>
        <w:t>(</w:t>
      </w:r>
      <w:r w:rsidR="00013CC4" w:rsidRPr="002C3822">
        <w:rPr>
          <w:rFonts w:ascii="Segoe UI" w:hAnsi="Segoe UI" w:cs="Segoe UI"/>
          <w:sz w:val="16"/>
          <w:szCs w:val="18"/>
        </w:rPr>
        <w:t>Conf</w:t>
      </w:r>
      <w:r w:rsidR="00013CC4">
        <w:rPr>
          <w:rFonts w:ascii="Segoe UI" w:hAnsi="Segoe UI" w:cs="Segoe UI"/>
          <w:sz w:val="16"/>
          <w:szCs w:val="18"/>
        </w:rPr>
        <w:t>orme anexo III da Portaria n.º 71-A/2024 de 27 de fevereiro</w:t>
      </w:r>
      <w:r w:rsidRPr="00AB1FC5">
        <w:rPr>
          <w:rFonts w:ascii="Segoe UI" w:hAnsi="Segoe UI" w:cs="Segoe UI"/>
          <w:sz w:val="16"/>
          <w:szCs w:val="18"/>
        </w:rPr>
        <w:t>)</w:t>
      </w:r>
    </w:p>
    <w:p w:rsidR="00D55B1F" w:rsidRPr="00AB1FC5" w:rsidRDefault="00D55B1F" w:rsidP="00AB1FC5">
      <w:pPr>
        <w:ind w:left="-709" w:right="-567"/>
        <w:rPr>
          <w:rFonts w:ascii="Segoe UI" w:hAnsi="Segoe UI" w:cs="Segoe UI"/>
          <w:szCs w:val="20"/>
        </w:rPr>
      </w:pPr>
    </w:p>
    <w:permStart w:id="808592196" w:edGrp="everyone"/>
    <w:p w:rsidR="00D55B1F" w:rsidRDefault="00177523" w:rsidP="00D55B1F">
      <w:pPr>
        <w:spacing w:after="0" w:line="360" w:lineRule="auto"/>
        <w:ind w:left="-709" w:right="-568"/>
        <w:jc w:val="both"/>
        <w:rPr>
          <w:rFonts w:ascii="Segoe UI" w:hAnsi="Segoe UI" w:cs="Segoe UI"/>
          <w:sz w:val="20"/>
          <w:szCs w:val="20"/>
        </w:rPr>
      </w:pPr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_________________________________________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808592196"/>
      <w:r w:rsidRPr="002C3822">
        <w:rPr>
          <w:rFonts w:ascii="Segoe UI" w:hAnsi="Segoe UI" w:cs="Segoe UI"/>
          <w:sz w:val="20"/>
        </w:rPr>
        <w:t xml:space="preserve"> (a), morador na </w:t>
      </w:r>
      <w:permStart w:id="1114970738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proofErr w:type="gramStart"/>
      <w:r>
        <w:rPr>
          <w:rFonts w:ascii="Segoe UI" w:hAnsi="Segoe UI" w:cs="Segoe UI"/>
          <w:sz w:val="20"/>
        </w:rPr>
        <w:t xml:space="preserve"> </w:t>
      </w:r>
      <w:permEnd w:id="1114970738"/>
      <w:r w:rsidRPr="002C3822">
        <w:rPr>
          <w:rFonts w:ascii="Segoe UI" w:hAnsi="Segoe UI" w:cs="Segoe UI"/>
          <w:sz w:val="20"/>
        </w:rPr>
        <w:t>,</w:t>
      </w:r>
      <w:proofErr w:type="gramEnd"/>
      <w:r w:rsidRPr="002C3822">
        <w:rPr>
          <w:rFonts w:ascii="Segoe UI" w:hAnsi="Segoe UI" w:cs="Segoe UI"/>
          <w:sz w:val="20"/>
        </w:rPr>
        <w:t xml:space="preserve"> contribuinte n.º </w:t>
      </w:r>
      <w:permStart w:id="467091800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467091800"/>
      <w:r w:rsidRPr="002C3822">
        <w:rPr>
          <w:rFonts w:ascii="Segoe UI" w:hAnsi="Segoe UI" w:cs="Segoe UI"/>
          <w:sz w:val="20"/>
        </w:rPr>
        <w:t xml:space="preserve">, inscrito na </w:t>
      </w:r>
      <w:permStart w:id="1099643055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1099643055"/>
      <w:r w:rsidRPr="002C3822">
        <w:rPr>
          <w:rFonts w:ascii="Segoe UI" w:hAnsi="Segoe UI" w:cs="Segoe UI"/>
          <w:sz w:val="20"/>
        </w:rPr>
        <w:t xml:space="preserve">(b), sob o número </w:t>
      </w:r>
      <w:permStart w:id="1602504033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1602504033"/>
      <w:r w:rsidRPr="002C3822">
        <w:rPr>
          <w:rFonts w:ascii="Segoe UI" w:hAnsi="Segoe UI" w:cs="Segoe UI"/>
          <w:sz w:val="20"/>
        </w:rPr>
        <w:t xml:space="preserve">, declara, para efeitos do disposto no n.º1 </w:t>
      </w:r>
      <w:r w:rsidR="00D55B1F" w:rsidRPr="00AB1FC5">
        <w:rPr>
          <w:rFonts w:ascii="Segoe UI" w:hAnsi="Segoe UI" w:cs="Segoe UI"/>
          <w:sz w:val="20"/>
          <w:szCs w:val="20"/>
        </w:rPr>
        <w:t>do artigo 10º do Decreto-Le</w:t>
      </w:r>
      <w:r w:rsidR="000C722D">
        <w:rPr>
          <w:rFonts w:ascii="Segoe UI" w:hAnsi="Segoe UI" w:cs="Segoe UI"/>
          <w:sz w:val="20"/>
          <w:szCs w:val="20"/>
        </w:rPr>
        <w:t>i n.º 555/99 de 16 de dezembro,</w:t>
      </w:r>
      <w:r w:rsidR="00D55B1F" w:rsidRPr="00AB1FC5">
        <w:rPr>
          <w:rFonts w:ascii="Segoe UI" w:hAnsi="Segoe UI" w:cs="Segoe UI"/>
          <w:sz w:val="20"/>
          <w:szCs w:val="20"/>
        </w:rPr>
        <w:t xml:space="preserve"> e </w:t>
      </w:r>
      <w:r w:rsidR="000C722D">
        <w:rPr>
          <w:rFonts w:ascii="Segoe UI" w:hAnsi="Segoe UI" w:cs="Segoe UI"/>
          <w:sz w:val="20"/>
          <w:szCs w:val="20"/>
        </w:rPr>
        <w:t>no</w:t>
      </w:r>
      <w:r w:rsidR="00D55B1F" w:rsidRPr="00AB1FC5">
        <w:rPr>
          <w:rFonts w:ascii="Segoe UI" w:hAnsi="Segoe UI" w:cs="Segoe UI"/>
          <w:sz w:val="20"/>
          <w:szCs w:val="20"/>
        </w:rPr>
        <w:t xml:space="preserve"> Decreto-Lei n.º 163/2006 de 8 de agosto, </w:t>
      </w:r>
      <w:r w:rsidR="000C722D">
        <w:rPr>
          <w:rFonts w:ascii="Segoe UI" w:hAnsi="Segoe UI" w:cs="Segoe UI"/>
          <w:sz w:val="20"/>
          <w:szCs w:val="20"/>
        </w:rPr>
        <w:t xml:space="preserve">ambos </w:t>
      </w:r>
      <w:r w:rsidR="00D55B1F" w:rsidRPr="00AB1FC5">
        <w:rPr>
          <w:rFonts w:ascii="Segoe UI" w:hAnsi="Segoe UI" w:cs="Segoe UI"/>
          <w:sz w:val="20"/>
          <w:szCs w:val="20"/>
        </w:rPr>
        <w:t xml:space="preserve">na sua atual redação, que o plano de acessibilidades de que é autor, relativo </w:t>
      </w:r>
      <w:r w:rsidR="00D20816">
        <w:rPr>
          <w:rFonts w:ascii="Segoe UI" w:hAnsi="Segoe UI" w:cs="Segoe UI"/>
          <w:sz w:val="20"/>
          <w:szCs w:val="20"/>
        </w:rPr>
        <w:t xml:space="preserve">à </w:t>
      </w:r>
      <w:permStart w:id="162079409" w:edGrp="everyone"/>
      <w:sdt>
        <w:sdtPr>
          <w:rPr>
            <w:rFonts w:ascii="Segoe UI" w:hAnsi="Segoe UI" w:cs="Segoe UI"/>
            <w:sz w:val="20"/>
          </w:rPr>
          <w:alias w:val="Tipo de operação urbanística"/>
          <w:tag w:val="Tipo de operação urbanística"/>
          <w:id w:val="-1058937131"/>
          <w:placeholder>
            <w:docPart w:val="292B0186BED346A1ACA8D3D2E5B847BA"/>
          </w:placeholder>
          <w:showingPlcHdr/>
          <w:comboBox>
            <w:listItem w:value="Escolha um item."/>
            <w:listItem w:displayText="operação de loteamento" w:value="operação de loteamento"/>
            <w:listItem w:displayText="alteração de operação de loteamento" w:value="alteração de operação de loteamento"/>
            <w:listItem w:displayText="obra de urbanização" w:value="obra de urbanização"/>
            <w:listItem w:displayText="obra de construção de" w:value="obra de construção de"/>
            <w:listItem w:displayText="obra de ampliação de" w:value="obra de ampliação de"/>
            <w:listItem w:displayText="obra de alteração de" w:value="obra de alteração de"/>
            <w:listItem w:displayText="obra de alteração e ampliação de" w:value="obra de alteração e ampliação de"/>
            <w:listItem w:displayText="obra de reconstrução de" w:value="obra de reconstrução de"/>
            <w:listItem w:displayText="obra de reabilitação de" w:value="obra de reabilitação de"/>
            <w:listItem w:displayText="obra de demolição de" w:value="obra de demolição de"/>
            <w:listItem w:displayText="obra de remodelação de terreno" w:value="obra de remodelação de terreno"/>
            <w:listItem w:displayText="obra de alteração de utilização de" w:value="obra de alteração de utilização de"/>
            <w:listItem w:displayText="instalação de" w:value="instalação de"/>
          </w:comboBox>
        </w:sdtPr>
        <w:sdtEndPr/>
        <w:sdtContent>
          <w:r w:rsidR="00D20816" w:rsidRPr="00342D8B">
            <w:rPr>
              <w:rStyle w:val="TextodoMarcadordePosio"/>
            </w:rPr>
            <w:t>Escolha um item.</w:t>
          </w:r>
        </w:sdtContent>
      </w:sdt>
      <w:r w:rsidR="00D20816">
        <w:rPr>
          <w:rFonts w:ascii="Segoe UI" w:hAnsi="Segoe UI" w:cs="Segoe UI"/>
          <w:sz w:val="20"/>
          <w:szCs w:val="20"/>
        </w:rPr>
        <w:t xml:space="preserve"> </w:t>
      </w:r>
      <w:r w:rsidR="00D20816">
        <w:rPr>
          <w:rFonts w:ascii="Segoe UI" w:hAnsi="Segoe UI" w:cs="Segoe U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"/>
            </w:textInput>
          </w:ffData>
        </w:fldChar>
      </w:r>
      <w:r w:rsidR="00D20816">
        <w:rPr>
          <w:rFonts w:ascii="Segoe UI" w:hAnsi="Segoe UI" w:cs="Segoe UI"/>
          <w:sz w:val="20"/>
          <w:szCs w:val="20"/>
        </w:rPr>
        <w:instrText xml:space="preserve"> FORMTEXT </w:instrText>
      </w:r>
      <w:r w:rsidR="00D20816">
        <w:rPr>
          <w:rFonts w:ascii="Segoe UI" w:hAnsi="Segoe UI" w:cs="Segoe UI"/>
          <w:sz w:val="20"/>
          <w:szCs w:val="20"/>
        </w:rPr>
      </w:r>
      <w:r w:rsidR="00D20816">
        <w:rPr>
          <w:rFonts w:ascii="Segoe UI" w:hAnsi="Segoe UI" w:cs="Segoe UI"/>
          <w:sz w:val="20"/>
          <w:szCs w:val="20"/>
        </w:rPr>
        <w:fldChar w:fldCharType="separate"/>
      </w:r>
      <w:r w:rsidR="00D20816">
        <w:rPr>
          <w:rFonts w:ascii="Segoe UI" w:hAnsi="Segoe UI" w:cs="Segoe UI"/>
          <w:noProof/>
          <w:sz w:val="20"/>
          <w:szCs w:val="20"/>
        </w:rPr>
        <w:t>____________________</w:t>
      </w:r>
      <w:r w:rsidR="00D20816">
        <w:rPr>
          <w:rFonts w:ascii="Segoe UI" w:hAnsi="Segoe UI" w:cs="Segoe UI"/>
          <w:sz w:val="20"/>
          <w:szCs w:val="20"/>
        </w:rPr>
        <w:fldChar w:fldCharType="end"/>
      </w:r>
      <w:r w:rsidR="00D20816" w:rsidRPr="00964F53">
        <w:rPr>
          <w:rFonts w:ascii="Segoe UI" w:hAnsi="Segoe UI" w:cs="Segoe UI"/>
          <w:sz w:val="20"/>
          <w:szCs w:val="20"/>
        </w:rPr>
        <w:t xml:space="preserve"> </w:t>
      </w:r>
      <w:permEnd w:id="162079409"/>
      <w:r w:rsidR="00D55B1F" w:rsidRPr="00AB1FC5">
        <w:rPr>
          <w:rFonts w:ascii="Segoe UI" w:hAnsi="Segoe UI" w:cs="Segoe UI"/>
          <w:sz w:val="20"/>
          <w:szCs w:val="20"/>
        </w:rPr>
        <w:t xml:space="preserve">(c), localizada </w:t>
      </w:r>
      <w:r w:rsidRPr="002C3822">
        <w:rPr>
          <w:rFonts w:ascii="Segoe UI" w:hAnsi="Segoe UI" w:cs="Segoe UI"/>
          <w:sz w:val="20"/>
        </w:rPr>
        <w:t xml:space="preserve">em </w:t>
      </w:r>
      <w:permStart w:id="769547004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769547004"/>
      <w:r w:rsidR="00D55B1F" w:rsidRPr="00AB1FC5">
        <w:rPr>
          <w:rFonts w:ascii="Segoe UI" w:hAnsi="Segoe UI" w:cs="Segoe UI"/>
          <w:sz w:val="20"/>
          <w:szCs w:val="20"/>
        </w:rPr>
        <w:t xml:space="preserve"> (d), </w:t>
      </w:r>
      <w:r w:rsidR="00AB1FC5" w:rsidRPr="00CB0849">
        <w:rPr>
          <w:rFonts w:ascii="Segoe UI" w:hAnsi="Segoe UI" w:cs="Segoe UI"/>
          <w:sz w:val="20"/>
          <w:szCs w:val="20"/>
        </w:rPr>
        <w:t>cujo</w:t>
      </w:r>
      <w:r w:rsidR="00956619">
        <w:rPr>
          <w:rFonts w:ascii="Segoe UI" w:hAnsi="Segoe UI" w:cs="Segoe UI"/>
          <w:sz w:val="20"/>
          <w:szCs w:val="20"/>
        </w:rPr>
        <w:t xml:space="preserve">/a </w:t>
      </w:r>
      <w:sdt>
        <w:sdtPr>
          <w:rPr>
            <w:rFonts w:ascii="Segoe UI" w:hAnsi="Segoe UI" w:cs="Segoe UI"/>
            <w:sz w:val="20"/>
            <w:szCs w:val="20"/>
          </w:rPr>
          <w:alias w:val="Tipo de procedimento"/>
          <w:tag w:val="Tipo de procedimento"/>
          <w:id w:val="-1456246092"/>
          <w:placeholder>
            <w:docPart w:val="D8BFEA7B33884235A5A4515B426F2EDA"/>
          </w:placeholder>
          <w:showingPlcHdr/>
          <w:dropDownList>
            <w:listItem w:value="Escolha um item."/>
            <w:listItem w:displayText="informação prévia foi requerida" w:value="informação prévia foi requerida"/>
            <w:listItem w:displayText="licenciamento foi requerido" w:value="licenciamento foi requerido"/>
            <w:listItem w:displayText="legalização foi requerida" w:value="legalização foi requerida"/>
            <w:listItem w:displayText="comunicação prévia foi apresentada" w:value="comunicação prévia foi apresentada"/>
            <w:listItem w:displayText="notificação de obra isenta de controlo prévio foi apresentada" w:value="notificação de obra isenta de controlo prévio foi apresentada"/>
            <w:listItem w:displayText="parecer prévio foi requerido" w:value="parecer prévio foi requerido"/>
            <w:listItem w:displayText="autorização foi requerida" w:value="autorização foi requerida"/>
            <w:listItem w:displayText="emissão de certidão foi requerida" w:value="emissão de certidão foi requerida"/>
          </w:dropDownList>
        </w:sdtPr>
        <w:sdtEndPr/>
        <w:sdtContent>
          <w:permStart w:id="343213349" w:edGrp="everyone"/>
          <w:r w:rsidR="00956619" w:rsidRPr="00416A2B">
            <w:rPr>
              <w:rStyle w:val="TextodoMarcadordePosio"/>
            </w:rPr>
            <w:t>Escolha um item.</w:t>
          </w:r>
          <w:permEnd w:id="343213349"/>
        </w:sdtContent>
      </w:sdt>
      <w:r w:rsidR="00FA144B">
        <w:rPr>
          <w:rFonts w:ascii="Segoe UI" w:hAnsi="Segoe UI" w:cs="Segoe UI"/>
          <w:sz w:val="20"/>
          <w:szCs w:val="20"/>
        </w:rPr>
        <w:t xml:space="preserve"> (e) </w:t>
      </w:r>
      <w:r w:rsidRPr="002C3822">
        <w:rPr>
          <w:rFonts w:ascii="Segoe UI" w:hAnsi="Segoe UI" w:cs="Segoe UI"/>
          <w:sz w:val="20"/>
        </w:rPr>
        <w:t xml:space="preserve">por </w:t>
      </w:r>
      <w:permStart w:id="23417213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23417213"/>
      <w:r w:rsidR="00FA144B">
        <w:rPr>
          <w:rFonts w:ascii="Segoe UI" w:hAnsi="Segoe UI" w:cs="Segoe UI"/>
          <w:sz w:val="20"/>
          <w:szCs w:val="20"/>
        </w:rPr>
        <w:t xml:space="preserve"> (f</w:t>
      </w:r>
      <w:r w:rsidR="00D55B1F" w:rsidRPr="00AB1FC5">
        <w:rPr>
          <w:rFonts w:ascii="Segoe UI" w:hAnsi="Segoe UI" w:cs="Segoe UI"/>
          <w:sz w:val="20"/>
          <w:szCs w:val="20"/>
        </w:rPr>
        <w:t>), observa as normas legais e regulamentares aplicáveis,</w:t>
      </w:r>
    </w:p>
    <w:p w:rsidR="00177523" w:rsidRPr="00AB1FC5" w:rsidRDefault="00177523" w:rsidP="00D55B1F">
      <w:pPr>
        <w:spacing w:after="0" w:line="360" w:lineRule="auto"/>
        <w:ind w:left="-709" w:right="-568"/>
        <w:jc w:val="both"/>
        <w:rPr>
          <w:rFonts w:ascii="Segoe UI" w:hAnsi="Segoe UI" w:cs="Segoe UI"/>
          <w:sz w:val="20"/>
          <w:szCs w:val="20"/>
        </w:rPr>
      </w:pPr>
    </w:p>
    <w:p w:rsidR="00177523" w:rsidRPr="006D2AF3" w:rsidRDefault="000C722D" w:rsidP="00177523">
      <w:pPr>
        <w:pStyle w:val="PargrafodaLista"/>
        <w:spacing w:after="0" w:line="360" w:lineRule="auto"/>
        <w:ind w:left="-709" w:right="-568"/>
        <w:rPr>
          <w:rFonts w:ascii="Segoe UI" w:hAnsi="Segoe UI" w:cs="Segoe UI"/>
          <w:sz w:val="20"/>
        </w:rPr>
      </w:pPr>
      <w:permStart w:id="662840749" w:edGrp="everyone"/>
      <w:r>
        <w:rPr>
          <w:rFonts w:ascii="Segoe UI" w:hAnsi="Segoe UI" w:cs="Segoe UI"/>
          <w:i/>
          <w:sz w:val="20"/>
          <w:u w:val="single"/>
        </w:rPr>
        <w:t xml:space="preserve">CASO NÃO APLICÁVEL DEVE APAGAR ESTA REDAÇÃO </w:t>
      </w:r>
      <w:r w:rsidR="00177523">
        <w:rPr>
          <w:rFonts w:ascii="Segoe UI" w:hAnsi="Segoe UI" w:cs="Segoe UI"/>
          <w:sz w:val="20"/>
        </w:rPr>
        <w:t>(g</w:t>
      </w:r>
      <w:r w:rsidR="00177523" w:rsidRPr="006D2AF3">
        <w:rPr>
          <w:rFonts w:ascii="Segoe UI" w:hAnsi="Segoe UI" w:cs="Segoe UI"/>
          <w:sz w:val="20"/>
        </w:rPr>
        <w:t>)</w:t>
      </w:r>
    </w:p>
    <w:p w:rsidR="00177523" w:rsidRPr="002C3822" w:rsidRDefault="00177523" w:rsidP="00177523">
      <w:pPr>
        <w:pStyle w:val="PargrafodaLista"/>
        <w:numPr>
          <w:ilvl w:val="0"/>
          <w:numId w:val="3"/>
        </w:numPr>
        <w:spacing w:after="0" w:line="360" w:lineRule="auto"/>
        <w:ind w:left="-709" w:right="-568" w:firstLine="0"/>
        <w:jc w:val="both"/>
        <w:rPr>
          <w:rFonts w:ascii="Segoe UI" w:hAnsi="Segoe UI" w:cs="Segoe UI"/>
          <w:sz w:val="20"/>
        </w:rPr>
      </w:pPr>
      <w:r w:rsidRPr="002C3822">
        <w:rPr>
          <w:rFonts w:ascii="Segoe UI" w:hAnsi="Segoe UI" w:cs="Segoe UI"/>
          <w:sz w:val="20"/>
        </w:rPr>
        <w:t xml:space="preserve">com exceção das normas </w:t>
      </w:r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2C3822">
        <w:rPr>
          <w:rFonts w:ascii="Segoe UI" w:hAnsi="Segoe UI" w:cs="Segoe UI"/>
          <w:sz w:val="20"/>
        </w:rPr>
        <w:t xml:space="preserve"> (</w:t>
      </w:r>
      <w:r>
        <w:rPr>
          <w:rFonts w:ascii="Segoe UI" w:hAnsi="Segoe UI" w:cs="Segoe UI"/>
          <w:sz w:val="20"/>
        </w:rPr>
        <w:t xml:space="preserve">h) em que é aplicado o disposto </w:t>
      </w:r>
      <w:r w:rsidRPr="002C3822">
        <w:rPr>
          <w:rFonts w:ascii="Segoe UI" w:hAnsi="Segoe UI" w:cs="Segoe UI"/>
          <w:sz w:val="20"/>
        </w:rPr>
        <w:t xml:space="preserve">nas MMA (Portaria 301/2019 de 12 de setembro)  </w:t>
      </w:r>
    </w:p>
    <w:p w:rsidR="00177523" w:rsidRDefault="00177523" w:rsidP="00177523">
      <w:pPr>
        <w:pStyle w:val="PargrafodaLista"/>
        <w:numPr>
          <w:ilvl w:val="0"/>
          <w:numId w:val="3"/>
        </w:numPr>
        <w:spacing w:after="0" w:line="360" w:lineRule="auto"/>
        <w:ind w:left="-709" w:right="-568" w:firstLine="0"/>
        <w:jc w:val="both"/>
        <w:rPr>
          <w:rFonts w:ascii="Segoe UI" w:hAnsi="Segoe UI" w:cs="Segoe UI"/>
          <w:sz w:val="20"/>
        </w:rPr>
      </w:pPr>
      <w:r w:rsidRPr="002C3822">
        <w:rPr>
          <w:rFonts w:ascii="Segoe UI" w:hAnsi="Segoe UI" w:cs="Segoe UI"/>
          <w:sz w:val="20"/>
        </w:rPr>
        <w:t xml:space="preserve">com exceção das normas </w:t>
      </w:r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sz w:val="20"/>
        </w:rPr>
        <w:t>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2C3822">
        <w:rPr>
          <w:rFonts w:ascii="Segoe UI" w:hAnsi="Segoe UI" w:cs="Segoe UI"/>
          <w:sz w:val="20"/>
        </w:rPr>
        <w:t xml:space="preserve"> (</w:t>
      </w:r>
      <w:r>
        <w:rPr>
          <w:rFonts w:ascii="Segoe UI" w:hAnsi="Segoe UI" w:cs="Segoe UI"/>
          <w:sz w:val="20"/>
        </w:rPr>
        <w:t>i</w:t>
      </w:r>
      <w:r w:rsidRPr="002C3822">
        <w:rPr>
          <w:rFonts w:ascii="Segoe UI" w:hAnsi="Segoe UI" w:cs="Segoe UI"/>
          <w:sz w:val="20"/>
        </w:rPr>
        <w:t>) . Mais declara que se trata de obra a realizar em edificação construída ao abrigo de direito anterior e que a mesma não origina nem agrava desconformidades com as normas em vigor e têm como resultado a melhoria das condições de segurança e de salubridade da edificação;</w:t>
      </w:r>
    </w:p>
    <w:p w:rsidR="00177523" w:rsidRPr="002C3822" w:rsidRDefault="00177523" w:rsidP="00177523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</w:p>
    <w:p w:rsidR="00177523" w:rsidRPr="006D2AF3" w:rsidRDefault="00F64BC1" w:rsidP="00177523">
      <w:pPr>
        <w:pStyle w:val="PargrafodaLista"/>
        <w:spacing w:after="0" w:line="360" w:lineRule="auto"/>
        <w:ind w:left="-709" w:right="-568"/>
        <w:rPr>
          <w:rFonts w:ascii="Segoe UI" w:hAnsi="Segoe UI" w:cs="Segoe UI"/>
          <w:sz w:val="20"/>
        </w:rPr>
      </w:pPr>
      <w:r w:rsidRPr="002C3822">
        <w:rPr>
          <w:rFonts w:ascii="Segoe UI" w:hAnsi="Segoe UI" w:cs="Segoe UI"/>
          <w:i/>
          <w:sz w:val="20"/>
          <w:u w:val="single"/>
        </w:rPr>
        <w:t>Redação a incluir nos pedidos de legalização</w:t>
      </w:r>
      <w:r>
        <w:rPr>
          <w:rFonts w:ascii="Segoe UI" w:hAnsi="Segoe UI" w:cs="Segoe UI"/>
          <w:i/>
          <w:sz w:val="20"/>
          <w:u w:val="single"/>
        </w:rPr>
        <w:t xml:space="preserve">. </w:t>
      </w:r>
      <w:r w:rsidR="000C722D">
        <w:rPr>
          <w:rFonts w:ascii="Segoe UI" w:hAnsi="Segoe UI" w:cs="Segoe UI"/>
          <w:i/>
          <w:sz w:val="20"/>
          <w:u w:val="single"/>
        </w:rPr>
        <w:t xml:space="preserve">CASO NÃO APLICÁVEL DEVE APAGAR ESTA REDAÇÃO </w:t>
      </w:r>
      <w:r w:rsidR="00177523">
        <w:rPr>
          <w:rFonts w:ascii="Segoe UI" w:hAnsi="Segoe UI" w:cs="Segoe UI"/>
          <w:sz w:val="20"/>
        </w:rPr>
        <w:t>(g</w:t>
      </w:r>
      <w:r w:rsidR="00177523" w:rsidRPr="006D2AF3">
        <w:rPr>
          <w:rFonts w:ascii="Segoe UI" w:hAnsi="Segoe UI" w:cs="Segoe UI"/>
          <w:sz w:val="20"/>
        </w:rPr>
        <w:t>)</w:t>
      </w:r>
    </w:p>
    <w:p w:rsidR="00177523" w:rsidRPr="002C3822" w:rsidRDefault="00177523" w:rsidP="00177523">
      <w:pPr>
        <w:pStyle w:val="PargrafodaLista"/>
        <w:numPr>
          <w:ilvl w:val="0"/>
          <w:numId w:val="3"/>
        </w:numPr>
        <w:spacing w:after="0" w:line="360" w:lineRule="auto"/>
        <w:ind w:left="-709" w:right="-568" w:firstLine="0"/>
        <w:jc w:val="both"/>
        <w:rPr>
          <w:rFonts w:ascii="Segoe UI" w:hAnsi="Segoe UI" w:cs="Segoe UI"/>
          <w:sz w:val="20"/>
        </w:rPr>
      </w:pPr>
      <w:r w:rsidRPr="002C3822">
        <w:rPr>
          <w:rFonts w:ascii="Segoe UI" w:hAnsi="Segoe UI" w:cs="Segoe UI"/>
          <w:sz w:val="20"/>
        </w:rPr>
        <w:t xml:space="preserve">com exceção das seguintes normas técnicas relativas à construção, em vigor no momento da legalização, por o seu cumprimento se ter tornado impossível e/ou por não ser razoável exigir a sua observância, designadamente o </w:t>
      </w:r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2C3822">
        <w:rPr>
          <w:rFonts w:ascii="Segoe UI" w:hAnsi="Segoe UI" w:cs="Segoe UI"/>
          <w:sz w:val="20"/>
        </w:rPr>
        <w:t xml:space="preserve"> (</w:t>
      </w:r>
      <w:r>
        <w:rPr>
          <w:rFonts w:ascii="Segoe UI" w:hAnsi="Segoe UI" w:cs="Segoe UI"/>
          <w:sz w:val="20"/>
        </w:rPr>
        <w:t>j</w:t>
      </w:r>
      <w:r w:rsidRPr="002C3822">
        <w:rPr>
          <w:rFonts w:ascii="Segoe UI" w:hAnsi="Segoe UI" w:cs="Segoe UI"/>
          <w:sz w:val="20"/>
        </w:rPr>
        <w:t xml:space="preserve">), declarando para o presente efeito, que se encontram cumpridas as condições técnicas vigentes à data da realização da operação urbanística, realizada em </w:t>
      </w:r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2C3822">
        <w:rPr>
          <w:rFonts w:ascii="Segoe UI" w:hAnsi="Segoe UI" w:cs="Segoe UI"/>
          <w:sz w:val="20"/>
        </w:rPr>
        <w:t xml:space="preserve"> (</w:t>
      </w:r>
      <w:r>
        <w:rPr>
          <w:rFonts w:ascii="Segoe UI" w:hAnsi="Segoe UI" w:cs="Segoe UI"/>
          <w:sz w:val="20"/>
        </w:rPr>
        <w:t>k</w:t>
      </w:r>
      <w:r w:rsidRPr="002C3822">
        <w:rPr>
          <w:rFonts w:ascii="Segoe UI" w:hAnsi="Segoe UI" w:cs="Segoe UI"/>
          <w:sz w:val="20"/>
        </w:rPr>
        <w:t>), conforme prova dos factos apresentados em anexo (</w:t>
      </w:r>
      <w:r>
        <w:rPr>
          <w:rFonts w:ascii="Segoe UI" w:hAnsi="Segoe UI" w:cs="Segoe UI"/>
          <w:sz w:val="20"/>
        </w:rPr>
        <w:t>l</w:t>
      </w:r>
      <w:r w:rsidRPr="002C3822">
        <w:rPr>
          <w:rFonts w:ascii="Segoe UI" w:hAnsi="Segoe UI" w:cs="Segoe UI"/>
          <w:sz w:val="20"/>
        </w:rPr>
        <w:t>).</w:t>
      </w:r>
      <w:permEnd w:id="662840749"/>
      <w:r w:rsidRPr="002C3822">
        <w:rPr>
          <w:rFonts w:ascii="Segoe UI" w:hAnsi="Segoe UI" w:cs="Segoe UI"/>
          <w:sz w:val="20"/>
        </w:rPr>
        <w:t xml:space="preserve"> </w:t>
      </w:r>
    </w:p>
    <w:p w:rsidR="00D55B1F" w:rsidRPr="00AB1FC5" w:rsidRDefault="00D55B1F" w:rsidP="00D55B1F">
      <w:pPr>
        <w:pStyle w:val="PargrafodaLista"/>
        <w:spacing w:after="0" w:line="360" w:lineRule="auto"/>
        <w:ind w:left="-709" w:right="-568"/>
        <w:jc w:val="both"/>
        <w:rPr>
          <w:rFonts w:ascii="Segoe UI" w:hAnsi="Segoe UI" w:cs="Segoe UI"/>
          <w:sz w:val="20"/>
          <w:szCs w:val="20"/>
        </w:rPr>
      </w:pPr>
    </w:p>
    <w:p w:rsidR="00AB1FC5" w:rsidRPr="00CB0849" w:rsidRDefault="0052076D" w:rsidP="00AB1FC5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713924808"/>
          <w:placeholder>
            <w:docPart w:val="8C653BBC35084A7081D47BC328300550"/>
          </w:placeholder>
          <w:showingPlcHdr/>
          <w:date w:fullDate="2021-06-15T00:00:00Z"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permStart w:id="1756846545" w:edGrp="everyone"/>
          <w:r w:rsidR="00AF5931" w:rsidRPr="00CB0849">
            <w:rPr>
              <w:rStyle w:val="TextodoMarcadordePosio"/>
              <w:sz w:val="20"/>
              <w:szCs w:val="20"/>
            </w:rPr>
            <w:t>Clique ou toque para introduzir uma data.</w:t>
          </w:r>
          <w:permEnd w:id="1756846545"/>
        </w:sdtContent>
      </w:sdt>
    </w:p>
    <w:p w:rsidR="00AB1FC5" w:rsidRPr="00CB0849" w:rsidRDefault="00AB1FC5" w:rsidP="00AB1FC5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</w:p>
    <w:p w:rsidR="00AB1FC5" w:rsidRDefault="00AB1FC5" w:rsidP="00AB1FC5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>
        <w:rPr>
          <w:rFonts w:ascii="Segoe UI" w:hAnsi="Segoe UI" w:cs="Segoe UI"/>
          <w:sz w:val="14"/>
          <w:szCs w:val="20"/>
        </w:rPr>
        <w:t>___________________________________________________________________</w:t>
      </w:r>
    </w:p>
    <w:p w:rsidR="00AB1FC5" w:rsidRPr="00E93775" w:rsidRDefault="00177523" w:rsidP="00AB1FC5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>
        <w:rPr>
          <w:rFonts w:ascii="Segoe UI" w:hAnsi="Segoe UI" w:cs="Segoe UI"/>
          <w:sz w:val="14"/>
          <w:szCs w:val="20"/>
        </w:rPr>
        <w:t>(assinatura) (m</w:t>
      </w:r>
      <w:r w:rsidR="00AB1FC5" w:rsidRPr="00E93775">
        <w:rPr>
          <w:rFonts w:ascii="Segoe UI" w:hAnsi="Segoe UI" w:cs="Segoe UI"/>
          <w:sz w:val="14"/>
          <w:szCs w:val="20"/>
        </w:rPr>
        <w:t>)</w:t>
      </w:r>
    </w:p>
    <w:p w:rsidR="00013CC4" w:rsidRPr="00E93775" w:rsidRDefault="00013CC4" w:rsidP="00013CC4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>
        <w:t>Código de verificação de competências profissionais</w:t>
      </w:r>
      <w:proofErr w:type="gramStart"/>
      <w:r>
        <w:t xml:space="preserve">: </w:t>
      </w:r>
      <w:r w:rsidRPr="002C3822">
        <w:rPr>
          <w:rFonts w:ascii="Segoe UI" w:hAnsi="Segoe UI" w:cs="Segoe UI"/>
          <w:sz w:val="20"/>
        </w:rPr>
        <w:t xml:space="preserve"> </w:t>
      </w:r>
      <w:permStart w:id="2093630905" w:edGrp="everyone"/>
      <w:proofErr w:type="gramEnd"/>
      <w:r w:rsidR="0009353F"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="0009353F" w:rsidRPr="002C3822">
        <w:rPr>
          <w:rFonts w:ascii="Segoe UI" w:hAnsi="Segoe UI" w:cs="Segoe UI"/>
          <w:sz w:val="20"/>
        </w:rPr>
        <w:instrText xml:space="preserve"> FORMTEXT </w:instrText>
      </w:r>
      <w:r w:rsidR="0009353F" w:rsidRPr="002C3822">
        <w:rPr>
          <w:rFonts w:ascii="Segoe UI" w:hAnsi="Segoe UI" w:cs="Segoe UI"/>
          <w:sz w:val="20"/>
        </w:rPr>
      </w:r>
      <w:r w:rsidR="0009353F" w:rsidRPr="002C3822">
        <w:rPr>
          <w:rFonts w:ascii="Segoe UI" w:hAnsi="Segoe UI" w:cs="Segoe UI"/>
          <w:sz w:val="20"/>
        </w:rPr>
        <w:fldChar w:fldCharType="separate"/>
      </w:r>
      <w:r w:rsidR="0009353F" w:rsidRPr="002C3822">
        <w:rPr>
          <w:rFonts w:ascii="Segoe UI" w:hAnsi="Segoe UI" w:cs="Segoe UI"/>
          <w:noProof/>
          <w:sz w:val="20"/>
        </w:rPr>
        <w:t>__________________</w:t>
      </w:r>
      <w:r w:rsidR="0009353F" w:rsidRPr="002C3822">
        <w:rPr>
          <w:rFonts w:ascii="Segoe UI" w:hAnsi="Segoe UI" w:cs="Segoe UI"/>
          <w:sz w:val="20"/>
        </w:rPr>
        <w:fldChar w:fldCharType="end"/>
      </w:r>
      <w:bookmarkStart w:id="0" w:name="_GoBack"/>
      <w:bookmarkEnd w:id="0"/>
      <w:permEnd w:id="2093630905"/>
      <w:r>
        <w:rPr>
          <w:rFonts w:ascii="Segoe UI" w:hAnsi="Segoe UI" w:cs="Segoe UI"/>
          <w:sz w:val="20"/>
        </w:rPr>
        <w:t xml:space="preserve"> </w:t>
      </w:r>
      <w:r w:rsidRPr="00E93775">
        <w:rPr>
          <w:rFonts w:ascii="Segoe UI" w:hAnsi="Segoe UI" w:cs="Segoe UI"/>
          <w:sz w:val="14"/>
          <w:szCs w:val="20"/>
        </w:rPr>
        <w:t xml:space="preserve"> </w:t>
      </w:r>
      <w:r w:rsidR="000C722D">
        <w:rPr>
          <w:rFonts w:ascii="Segoe UI" w:hAnsi="Segoe UI" w:cs="Segoe UI"/>
        </w:rPr>
        <w:t>(n</w:t>
      </w:r>
      <w:r w:rsidRPr="009212E5">
        <w:rPr>
          <w:rFonts w:ascii="Segoe UI" w:hAnsi="Segoe UI" w:cs="Segoe UI"/>
        </w:rPr>
        <w:t>)</w:t>
      </w:r>
    </w:p>
    <w:p w:rsidR="00D55B1F" w:rsidRPr="00AB1FC5" w:rsidRDefault="00D55B1F" w:rsidP="00D55B1F">
      <w:pPr>
        <w:ind w:left="-709" w:right="-568"/>
        <w:rPr>
          <w:rFonts w:ascii="Segoe UI" w:hAnsi="Segoe UI" w:cs="Segoe UI"/>
          <w:sz w:val="20"/>
          <w:szCs w:val="18"/>
        </w:rPr>
      </w:pPr>
    </w:p>
    <w:p w:rsidR="00AB1FC5" w:rsidRDefault="00AB1FC5" w:rsidP="00D55B1F">
      <w:pPr>
        <w:ind w:left="-709" w:right="-568"/>
        <w:rPr>
          <w:rFonts w:ascii="Segoe UI" w:hAnsi="Segoe UI" w:cs="Segoe UI"/>
          <w:b/>
          <w:sz w:val="14"/>
          <w:szCs w:val="18"/>
        </w:rPr>
      </w:pPr>
    </w:p>
    <w:p w:rsidR="00AB1FC5" w:rsidRDefault="00AB1FC5" w:rsidP="00D55B1F">
      <w:pPr>
        <w:ind w:left="-709" w:right="-568"/>
        <w:rPr>
          <w:rFonts w:ascii="Segoe UI" w:hAnsi="Segoe UI" w:cs="Segoe UI"/>
          <w:b/>
          <w:sz w:val="14"/>
          <w:szCs w:val="18"/>
        </w:rPr>
      </w:pPr>
    </w:p>
    <w:p w:rsidR="00AB1FC5" w:rsidRDefault="00AB1FC5" w:rsidP="00D55B1F">
      <w:pPr>
        <w:ind w:left="-709" w:right="-568"/>
        <w:rPr>
          <w:rFonts w:ascii="Segoe UI" w:hAnsi="Segoe UI" w:cs="Segoe UI"/>
          <w:b/>
          <w:sz w:val="14"/>
          <w:szCs w:val="18"/>
        </w:rPr>
      </w:pPr>
    </w:p>
    <w:p w:rsidR="00D55B1F" w:rsidRPr="00AB1FC5" w:rsidRDefault="00D55B1F" w:rsidP="00D55B1F">
      <w:pPr>
        <w:ind w:left="-709" w:right="-568"/>
        <w:rPr>
          <w:rFonts w:ascii="Segoe UI" w:hAnsi="Segoe UI" w:cs="Segoe UI"/>
          <w:b/>
          <w:sz w:val="14"/>
          <w:szCs w:val="18"/>
        </w:rPr>
      </w:pPr>
      <w:r w:rsidRPr="00AB1FC5">
        <w:rPr>
          <w:rFonts w:ascii="Segoe UI" w:hAnsi="Segoe UI" w:cs="Segoe UI"/>
          <w:b/>
          <w:sz w:val="14"/>
          <w:szCs w:val="18"/>
        </w:rPr>
        <w:t>INSTRUÇÕES DE PREENCHIMENTO</w:t>
      </w:r>
    </w:p>
    <w:p w:rsidR="00D55B1F" w:rsidRPr="00AB1FC5" w:rsidRDefault="00D55B1F" w:rsidP="00D55B1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AB1FC5">
        <w:rPr>
          <w:rFonts w:ascii="Segoe UI" w:hAnsi="Segoe UI" w:cs="Segoe UI"/>
          <w:sz w:val="14"/>
          <w:szCs w:val="18"/>
        </w:rPr>
        <w:t>Indicar o nome e habilitação do autor do projeto</w:t>
      </w:r>
    </w:p>
    <w:p w:rsidR="00D55B1F" w:rsidRPr="00AB1FC5" w:rsidRDefault="00D55B1F" w:rsidP="00D55B1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AB1FC5">
        <w:rPr>
          <w:rFonts w:ascii="Segoe UI" w:hAnsi="Segoe UI" w:cs="Segoe UI"/>
          <w:sz w:val="14"/>
          <w:szCs w:val="18"/>
        </w:rPr>
        <w:t xml:space="preserve">Indicar a associação pública de natureza </w:t>
      </w:r>
      <w:r w:rsidR="00601D72">
        <w:rPr>
          <w:rFonts w:ascii="Segoe UI" w:hAnsi="Segoe UI" w:cs="Segoe UI"/>
          <w:sz w:val="14"/>
          <w:szCs w:val="18"/>
        </w:rPr>
        <w:t>profissional, quando for o caso</w:t>
      </w:r>
    </w:p>
    <w:p w:rsidR="00FA144B" w:rsidRDefault="00FA144B" w:rsidP="00D55B1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C3822">
        <w:rPr>
          <w:rFonts w:ascii="Segoe UI" w:hAnsi="Segoe UI" w:cs="Segoe UI"/>
          <w:sz w:val="14"/>
          <w:szCs w:val="18"/>
        </w:rPr>
        <w:t>Indicar a natureza da operação urbanística a realizar</w:t>
      </w:r>
      <w:r>
        <w:rPr>
          <w:rFonts w:ascii="Segoe UI" w:hAnsi="Segoe UI" w:cs="Segoe UI"/>
          <w:sz w:val="14"/>
          <w:szCs w:val="18"/>
        </w:rPr>
        <w:t xml:space="preserve"> e o fim a que se destina, caso aplicável</w:t>
      </w:r>
      <w:r w:rsidRPr="00AB1FC5">
        <w:rPr>
          <w:rFonts w:ascii="Segoe UI" w:hAnsi="Segoe UI" w:cs="Segoe UI"/>
          <w:sz w:val="14"/>
          <w:szCs w:val="18"/>
        </w:rPr>
        <w:t xml:space="preserve"> </w:t>
      </w:r>
    </w:p>
    <w:p w:rsidR="00D55B1F" w:rsidRPr="00AB1FC5" w:rsidRDefault="00D55B1F" w:rsidP="00D55B1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AB1FC5">
        <w:rPr>
          <w:rFonts w:ascii="Segoe UI" w:hAnsi="Segoe UI" w:cs="Segoe UI"/>
          <w:sz w:val="14"/>
          <w:szCs w:val="18"/>
        </w:rPr>
        <w:t>Indicar a localização da obra (rua, n.º de policia e freguesia)</w:t>
      </w:r>
    </w:p>
    <w:p w:rsidR="00FA144B" w:rsidRPr="00964F53" w:rsidRDefault="00FA144B" w:rsidP="00FA144B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Indicar o procedimento aplicável ao pedido</w:t>
      </w:r>
    </w:p>
    <w:p w:rsidR="00D55B1F" w:rsidRDefault="00D55B1F" w:rsidP="00D55B1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AB1FC5">
        <w:rPr>
          <w:rFonts w:ascii="Segoe UI" w:hAnsi="Segoe UI" w:cs="Segoe UI"/>
          <w:sz w:val="14"/>
          <w:szCs w:val="18"/>
        </w:rPr>
        <w:t>Indicar o nome e morada do requerente ou comunicante</w:t>
      </w:r>
    </w:p>
    <w:p w:rsidR="00177523" w:rsidRPr="002C3822" w:rsidRDefault="00177523" w:rsidP="00177523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Manter ou apagar a redação dos parágrafos conforme aplicável</w:t>
      </w:r>
    </w:p>
    <w:p w:rsidR="00177523" w:rsidRPr="002C3822" w:rsidRDefault="00177523" w:rsidP="00177523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C3822">
        <w:rPr>
          <w:rFonts w:ascii="Segoe UI" w:hAnsi="Segoe UI" w:cs="Segoe UI"/>
          <w:sz w:val="14"/>
          <w:szCs w:val="18"/>
        </w:rPr>
        <w:t xml:space="preserve">Especificar nas normas técnicas e regulamentares que não são respeitadas ao abrigo do Dec. Lei 95/2019 de 18 de julho </w:t>
      </w:r>
      <w:r w:rsidRPr="00AB1FC5">
        <w:rPr>
          <w:rFonts w:ascii="Segoe UI" w:hAnsi="Segoe UI" w:cs="Segoe UI"/>
          <w:sz w:val="14"/>
          <w:szCs w:val="18"/>
        </w:rPr>
        <w:t>e Portaria 301/2019 de 12 de setembro</w:t>
      </w:r>
    </w:p>
    <w:p w:rsidR="00177523" w:rsidRPr="002C3822" w:rsidRDefault="00177523" w:rsidP="00177523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C3822">
        <w:rPr>
          <w:rFonts w:ascii="Segoe UI" w:hAnsi="Segoe UI" w:cs="Segoe UI"/>
          <w:sz w:val="14"/>
          <w:szCs w:val="18"/>
        </w:rPr>
        <w:t>Especificar nas normas técnicas e regulamentares que não são respeitadas ao abrigo do artigo 60º do RJUE e justificar de forma fundamentada, para cada norma, os motivos da sua não observância, conforme previsto no n.º 5 do artigo 10º do RJUE</w:t>
      </w:r>
    </w:p>
    <w:p w:rsidR="00177523" w:rsidRPr="002C3822" w:rsidRDefault="00177523" w:rsidP="00177523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C3822">
        <w:rPr>
          <w:rFonts w:ascii="Segoe UI" w:hAnsi="Segoe UI" w:cs="Segoe UI"/>
          <w:sz w:val="14"/>
          <w:szCs w:val="18"/>
        </w:rPr>
        <w:t>Especificar nas normas técnicas e regulamentares que não são respeitadas ao abrigo do n.º 5 do artigo 102º-A do RJUE e justificar de forma fundamentada, para cada norma, os motivos da sua não observância, conforme previsto no n.º 5 do artigo 10º do RJUE</w:t>
      </w:r>
    </w:p>
    <w:p w:rsidR="00177523" w:rsidRPr="002C3822" w:rsidRDefault="00177523" w:rsidP="00177523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C3822">
        <w:rPr>
          <w:rFonts w:ascii="Segoe UI" w:hAnsi="Segoe UI" w:cs="Segoe UI"/>
          <w:sz w:val="14"/>
          <w:szCs w:val="18"/>
        </w:rPr>
        <w:t>Indicar a data de construção</w:t>
      </w:r>
    </w:p>
    <w:p w:rsidR="00177523" w:rsidRPr="002C3822" w:rsidRDefault="00177523" w:rsidP="00177523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2C3822">
        <w:rPr>
          <w:rFonts w:ascii="Segoe UI" w:hAnsi="Segoe UI" w:cs="Segoe UI"/>
          <w:sz w:val="14"/>
          <w:szCs w:val="18"/>
        </w:rPr>
        <w:t>Anexar comprovativo da data de construção em conformidade com o disposto no artigo 20º-A do RMUE-TV, ou seja, registo fotográfico, cartográfico ou outro caracterizador da edificação a legalizar</w:t>
      </w:r>
    </w:p>
    <w:p w:rsidR="00D55B1F" w:rsidRDefault="00D55B1F" w:rsidP="00D55B1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AB1FC5">
        <w:rPr>
          <w:rFonts w:ascii="Segoe UI" w:hAnsi="Segoe UI" w:cs="Segoe UI"/>
          <w:sz w:val="14"/>
          <w:szCs w:val="18"/>
        </w:rPr>
        <w:t>Assinatura reconhecida nos termos de direito ou assinatura digital qualificada, nomeadamente através do cartão de cidadão</w:t>
      </w:r>
    </w:p>
    <w:p w:rsidR="00013CC4" w:rsidRPr="00AB1FC5" w:rsidRDefault="00013CC4" w:rsidP="00D55B1F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Indicar o c</w:t>
      </w:r>
      <w:r w:rsidRPr="009212E5">
        <w:rPr>
          <w:rFonts w:ascii="Segoe UI" w:hAnsi="Segoe UI" w:cs="Segoe UI"/>
          <w:sz w:val="14"/>
          <w:szCs w:val="18"/>
        </w:rPr>
        <w:t>ódigo de verificaçã</w:t>
      </w:r>
      <w:r>
        <w:rPr>
          <w:rFonts w:ascii="Segoe UI" w:hAnsi="Segoe UI" w:cs="Segoe UI"/>
          <w:sz w:val="14"/>
          <w:szCs w:val="18"/>
        </w:rPr>
        <w:t>o de competências profissionais</w:t>
      </w:r>
    </w:p>
    <w:p w:rsidR="00EF3EE4" w:rsidRPr="00AB1FC5" w:rsidRDefault="00EF3EE4" w:rsidP="00D55B1F">
      <w:pPr>
        <w:ind w:left="-709" w:right="-568"/>
        <w:rPr>
          <w:rFonts w:ascii="Segoe UI" w:hAnsi="Segoe UI" w:cs="Segoe UI"/>
        </w:rPr>
      </w:pPr>
    </w:p>
    <w:sectPr w:rsidR="00EF3EE4" w:rsidRPr="00AB1FC5" w:rsidSect="008A21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1DA" w:rsidRDefault="008A21DA" w:rsidP="002E7EB3">
      <w:pPr>
        <w:spacing w:after="0" w:line="240" w:lineRule="auto"/>
      </w:pPr>
      <w:r>
        <w:separator/>
      </w:r>
    </w:p>
  </w:endnote>
  <w:endnote w:type="continuationSeparator" w:id="0">
    <w:p w:rsidR="008A21DA" w:rsidRDefault="008A21DA" w:rsidP="002E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E1D" w:rsidRDefault="00267E1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A0D" w:rsidRDefault="000B4A0D" w:rsidP="000B4A0D">
    <w:pPr>
      <w:pStyle w:val="Rodap"/>
      <w:spacing w:line="360" w:lineRule="auto"/>
      <w:ind w:left="-709"/>
    </w:pPr>
    <w:r>
      <w:rPr>
        <w:rFonts w:ascii="Segoe UI" w:hAnsi="Segoe UI" w:cs="Segoe UI"/>
        <w:noProof/>
        <w:color w:val="3B3838"/>
        <w:sz w:val="14"/>
        <w:szCs w:val="14"/>
        <w:lang w:eastAsia="pt-PT"/>
      </w:rPr>
      <w:drawing>
        <wp:anchor distT="0" distB="0" distL="114300" distR="114300" simplePos="0" relativeHeight="251661312" behindDoc="1" locked="0" layoutInCell="1" allowOverlap="1" wp14:anchorId="774BB8BD" wp14:editId="2EFB2BEA">
          <wp:simplePos x="0" y="0"/>
          <wp:positionH relativeFrom="column">
            <wp:posOffset>4335145</wp:posOffset>
          </wp:positionH>
          <wp:positionV relativeFrom="paragraph">
            <wp:posOffset>-615103</wp:posOffset>
          </wp:positionV>
          <wp:extent cx="1616400" cy="928800"/>
          <wp:effectExtent l="0" t="0" r="3175" b="5080"/>
          <wp:wrapNone/>
          <wp:docPr id="14" name="Imagem 14" descr="D:\Users\cesar deus\OneDrive - C. M. de Torres Vedras\Documentos\3_Modelos_Informacoes\20230208_Conjunto gráfico Marca de Certificação + Marca IQNet\certificação ISO_9001+IQNE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6400" cy="92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egoe UI" w:hAnsi="Segoe UI" w:cs="Segoe UI"/>
        <w:color w:val="3B3838"/>
        <w:sz w:val="14"/>
        <w:szCs w:val="14"/>
      </w:rPr>
      <w:t xml:space="preserve">Im_DGU_000_006_A0.0 </w:t>
    </w:r>
    <w:r>
      <w:rPr>
        <w:rFonts w:ascii="Segoe UI" w:hAnsi="Segoe UI" w:cs="Segoe UI"/>
        <w:color w:val="3B3838"/>
        <w:sz w:val="14"/>
        <w:szCs w:val="14"/>
      </w:rPr>
      <w:tab/>
    </w:r>
    <w:r>
      <w:rPr>
        <w:rFonts w:ascii="Segoe UI" w:hAnsi="Segoe UI" w:cs="Segoe UI"/>
        <w:bCs/>
        <w:color w:val="3B3838"/>
        <w:sz w:val="14"/>
        <w:szCs w:val="14"/>
      </w:rPr>
      <w:t xml:space="preserve"> 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PAGE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52076D">
      <w:rPr>
        <w:rFonts w:ascii="Segoe UI" w:hAnsi="Segoe UI" w:cs="Segoe UI"/>
        <w:bCs/>
        <w:noProof/>
        <w:color w:val="3B3838"/>
        <w:sz w:val="14"/>
        <w:szCs w:val="14"/>
      </w:rPr>
      <w:t>2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color w:val="3B3838"/>
        <w:sz w:val="14"/>
        <w:szCs w:val="14"/>
      </w:rPr>
      <w:t>/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NUMPAGES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52076D">
      <w:rPr>
        <w:rFonts w:ascii="Segoe UI" w:hAnsi="Segoe UI" w:cs="Segoe UI"/>
        <w:bCs/>
        <w:noProof/>
        <w:color w:val="3B3838"/>
        <w:sz w:val="14"/>
        <w:szCs w:val="14"/>
      </w:rPr>
      <w:t>2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bCs/>
        <w:color w:val="3B3838"/>
        <w:sz w:val="14"/>
        <w:szCs w:val="14"/>
      </w:rPr>
      <w:tab/>
    </w:r>
  </w:p>
  <w:p w:rsidR="008A21DA" w:rsidRPr="00360654" w:rsidRDefault="008A21DA" w:rsidP="00B51920">
    <w:pPr>
      <w:pStyle w:val="Rodap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E1D" w:rsidRDefault="00267E1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1DA" w:rsidRDefault="008A21DA" w:rsidP="002E7EB3">
      <w:pPr>
        <w:spacing w:after="0" w:line="240" w:lineRule="auto"/>
      </w:pPr>
      <w:r>
        <w:separator/>
      </w:r>
    </w:p>
  </w:footnote>
  <w:footnote w:type="continuationSeparator" w:id="0">
    <w:p w:rsidR="008A21DA" w:rsidRDefault="008A21DA" w:rsidP="002E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E1D" w:rsidRDefault="00267E1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1DA" w:rsidRPr="008A21DA" w:rsidRDefault="008A21DA" w:rsidP="008A21DA">
    <w:pPr>
      <w:tabs>
        <w:tab w:val="center" w:pos="4252"/>
        <w:tab w:val="right" w:pos="8504"/>
      </w:tabs>
      <w:suppressAutoHyphens/>
      <w:autoSpaceDN w:val="0"/>
      <w:spacing w:after="0" w:line="240" w:lineRule="auto"/>
      <w:textAlignment w:val="baseline"/>
      <w:rPr>
        <w:rFonts w:ascii="Calibri" w:eastAsia="Calibri" w:hAnsi="Calibri" w:cs="Times New Roman"/>
      </w:rPr>
    </w:pPr>
    <w:r w:rsidRPr="008A21DA">
      <w:rPr>
        <w:rFonts w:ascii="Calibri" w:eastAsia="Calibri" w:hAnsi="Calibri" w:cs="Times New Roman"/>
        <w:noProof/>
        <w:lang w:eastAsia="pt-PT"/>
      </w:rPr>
      <w:drawing>
        <wp:anchor distT="0" distB="0" distL="114300" distR="114300" simplePos="0" relativeHeight="251659264" behindDoc="0" locked="0" layoutInCell="1" allowOverlap="1" wp14:anchorId="7E0CD810" wp14:editId="4DC9C883">
          <wp:simplePos x="0" y="0"/>
          <wp:positionH relativeFrom="column">
            <wp:posOffset>-454660</wp:posOffset>
          </wp:positionH>
          <wp:positionV relativeFrom="paragraph">
            <wp:posOffset>-473075</wp:posOffset>
          </wp:positionV>
          <wp:extent cx="2282040" cy="690838"/>
          <wp:effectExtent l="0" t="0" r="0" b="0"/>
          <wp:wrapTight wrapText="bothSides">
            <wp:wrapPolygon edited="0">
              <wp:start x="1623" y="1191"/>
              <wp:lineTo x="721" y="11317"/>
              <wp:lineTo x="361" y="17869"/>
              <wp:lineTo x="1623" y="18464"/>
              <wp:lineTo x="17851" y="19656"/>
              <wp:lineTo x="18752" y="19656"/>
              <wp:lineTo x="20195" y="18464"/>
              <wp:lineTo x="20916" y="16082"/>
              <wp:lineTo x="21097" y="4765"/>
              <wp:lineTo x="17310" y="2978"/>
              <wp:lineTo x="4147" y="1191"/>
              <wp:lineTo x="1623" y="1191"/>
            </wp:wrapPolygon>
          </wp:wrapTight>
          <wp:docPr id="3" name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2040" cy="69083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8A21DA" w:rsidRPr="008A21DA" w:rsidRDefault="0052076D" w:rsidP="008A21DA">
    <w:pPr>
      <w:pStyle w:val="Cabealho"/>
      <w:tabs>
        <w:tab w:val="clear" w:pos="8504"/>
        <w:tab w:val="right" w:pos="9072"/>
      </w:tabs>
      <w:ind w:left="-709" w:right="-568"/>
    </w:pPr>
    <w:r>
      <w:rPr>
        <w:rFonts w:ascii="Calibri" w:eastAsia="Calibri" w:hAnsi="Calibri" w:cs="Times New Roman"/>
      </w:rPr>
      <w:pict>
        <v:rect id="_x0000_i1025" style="width:510.2pt;height:1.5pt" o:hralign="center" o:hrstd="t" o:hrnoshade="t" o:hr="t" fillcolor="#0d0d0d" stroked="f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E1D" w:rsidRDefault="00267E1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117FC"/>
    <w:multiLevelType w:val="hybridMultilevel"/>
    <w:tmpl w:val="B3FC55D8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C3530"/>
    <w:multiLevelType w:val="hybridMultilevel"/>
    <w:tmpl w:val="3F2A94F8"/>
    <w:lvl w:ilvl="0" w:tplc="0FA0E7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AE641E"/>
    <w:multiLevelType w:val="hybridMultilevel"/>
    <w:tmpl w:val="A7FCFD00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DWuc4NhqfKXqctmhhBQskGp4pdB8CvH9RdLXAl9MMKbaZgnqD0ZkK3EF+kLYfcj4CQ4wBtra8ZYbMpxiO4bJiw==" w:salt="Kyk4QJMnrveooWrYXevQ5A=="/>
  <w:defaultTabStop w:val="708"/>
  <w:hyphenationZone w:val="425"/>
  <w:doNotShadeFormData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054"/>
    <w:rsid w:val="00003397"/>
    <w:rsid w:val="00013CC4"/>
    <w:rsid w:val="00034A33"/>
    <w:rsid w:val="000753C1"/>
    <w:rsid w:val="0009353F"/>
    <w:rsid w:val="000B4A0D"/>
    <w:rsid w:val="000C722D"/>
    <w:rsid w:val="00115EF3"/>
    <w:rsid w:val="00177523"/>
    <w:rsid w:val="001A0458"/>
    <w:rsid w:val="001A4BC3"/>
    <w:rsid w:val="00216599"/>
    <w:rsid w:val="002241C6"/>
    <w:rsid w:val="00267E1D"/>
    <w:rsid w:val="002B7B59"/>
    <w:rsid w:val="002C7E5F"/>
    <w:rsid w:val="002E7EB3"/>
    <w:rsid w:val="00360654"/>
    <w:rsid w:val="003729F0"/>
    <w:rsid w:val="004D0FB2"/>
    <w:rsid w:val="0052076D"/>
    <w:rsid w:val="00592BD4"/>
    <w:rsid w:val="00601D72"/>
    <w:rsid w:val="00620054"/>
    <w:rsid w:val="00627BC1"/>
    <w:rsid w:val="00677AC6"/>
    <w:rsid w:val="007030FB"/>
    <w:rsid w:val="00744A97"/>
    <w:rsid w:val="007854EF"/>
    <w:rsid w:val="0079235A"/>
    <w:rsid w:val="00861351"/>
    <w:rsid w:val="00862EB4"/>
    <w:rsid w:val="008A21DA"/>
    <w:rsid w:val="00915748"/>
    <w:rsid w:val="00917EEB"/>
    <w:rsid w:val="00936C06"/>
    <w:rsid w:val="00956619"/>
    <w:rsid w:val="009C5B2C"/>
    <w:rsid w:val="009D220A"/>
    <w:rsid w:val="00A15179"/>
    <w:rsid w:val="00A7707B"/>
    <w:rsid w:val="00AB1FC5"/>
    <w:rsid w:val="00AF5931"/>
    <w:rsid w:val="00B51920"/>
    <w:rsid w:val="00B65C3B"/>
    <w:rsid w:val="00B96698"/>
    <w:rsid w:val="00C71F55"/>
    <w:rsid w:val="00D20816"/>
    <w:rsid w:val="00D54A7D"/>
    <w:rsid w:val="00D55B1F"/>
    <w:rsid w:val="00D638E1"/>
    <w:rsid w:val="00DC19ED"/>
    <w:rsid w:val="00DE0508"/>
    <w:rsid w:val="00DF67F0"/>
    <w:rsid w:val="00EE2DE9"/>
    <w:rsid w:val="00EF3EE4"/>
    <w:rsid w:val="00F22B16"/>
    <w:rsid w:val="00F64BC1"/>
    <w:rsid w:val="00F73AAA"/>
    <w:rsid w:val="00FA144B"/>
    <w:rsid w:val="00FD054F"/>
    <w:rsid w:val="00FF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  <w15:chartTrackingRefBased/>
  <w15:docId w15:val="{703956BB-1F3F-4545-AD15-1CD454AF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200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27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ter"/>
    <w:unhideWhenUsed/>
    <w:rsid w:val="002E7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E7EB3"/>
  </w:style>
  <w:style w:type="paragraph" w:styleId="Rodap">
    <w:name w:val="footer"/>
    <w:basedOn w:val="Normal"/>
    <w:link w:val="RodapCarter"/>
    <w:unhideWhenUsed/>
    <w:rsid w:val="002E7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E7EB3"/>
  </w:style>
  <w:style w:type="table" w:styleId="Tabelacomgrelha">
    <w:name w:val="Table Grid"/>
    <w:basedOn w:val="Tabelanormal"/>
    <w:uiPriority w:val="39"/>
    <w:rsid w:val="00D54A7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Tipodeletrapredefinidodopargrafo"/>
    <w:rsid w:val="00360654"/>
  </w:style>
  <w:style w:type="character" w:styleId="TextodoMarcadordePosio">
    <w:name w:val="Placeholder Text"/>
    <w:basedOn w:val="Tipodeletrapredefinidodopargrafo"/>
    <w:uiPriority w:val="99"/>
    <w:semiHidden/>
    <w:rsid w:val="00AB1FC5"/>
    <w:rPr>
      <w:color w:val="808080"/>
    </w:rPr>
  </w:style>
  <w:style w:type="paragraph" w:customStyle="1" w:styleId="TableContents">
    <w:name w:val="Table Contents"/>
    <w:basedOn w:val="Normal"/>
    <w:rsid w:val="00B96698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0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92B0186BED346A1ACA8D3D2E5B847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D67B04-97FF-45C3-8D53-7CC08AA6F969}"/>
      </w:docPartPr>
      <w:docPartBody>
        <w:p w:rsidR="00A97F32" w:rsidRDefault="00415B1F" w:rsidP="00415B1F">
          <w:pPr>
            <w:pStyle w:val="292B0186BED346A1ACA8D3D2E5B847BA"/>
          </w:pPr>
          <w:r w:rsidRPr="00342D8B">
            <w:rPr>
              <w:rStyle w:val="TextodoMarcadordePosio"/>
            </w:rPr>
            <w:t>Escolha um item.</w:t>
          </w:r>
        </w:p>
      </w:docPartBody>
    </w:docPart>
    <w:docPart>
      <w:docPartPr>
        <w:name w:val="8C653BBC35084A7081D47BC3283005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BA0098-8E03-441E-A1C3-93D146B3C64F}"/>
      </w:docPartPr>
      <w:docPartBody>
        <w:p w:rsidR="00A97F32" w:rsidRDefault="00415B1F" w:rsidP="00415B1F">
          <w:pPr>
            <w:pStyle w:val="8C653BBC35084A7081D47BC328300550"/>
          </w:pPr>
          <w:r w:rsidRPr="00113D4F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8BFEA7B33884235A5A4515B426F2E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8F17F0-04F5-4059-A929-3A6C39E2BCAC}"/>
      </w:docPartPr>
      <w:docPartBody>
        <w:p w:rsidR="00BC1E6C" w:rsidRDefault="00752976" w:rsidP="00752976">
          <w:pPr>
            <w:pStyle w:val="D8BFEA7B33884235A5A4515B426F2EDA"/>
          </w:pPr>
          <w:r w:rsidRPr="00416A2B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A2"/>
    <w:rsid w:val="00415B1F"/>
    <w:rsid w:val="00752976"/>
    <w:rsid w:val="00A97F32"/>
    <w:rsid w:val="00BC1E6C"/>
    <w:rsid w:val="00E9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752976"/>
    <w:rPr>
      <w:color w:val="808080"/>
    </w:rPr>
  </w:style>
  <w:style w:type="paragraph" w:customStyle="1" w:styleId="9BD35B10778543FE82574704400C68E3">
    <w:name w:val="9BD35B10778543FE82574704400C68E3"/>
    <w:rsid w:val="00E951A2"/>
  </w:style>
  <w:style w:type="paragraph" w:customStyle="1" w:styleId="BDC19AD5837440D5877FA85C28AC982D">
    <w:name w:val="BDC19AD5837440D5877FA85C28AC982D"/>
    <w:rsid w:val="00E951A2"/>
  </w:style>
  <w:style w:type="paragraph" w:customStyle="1" w:styleId="A5C126431CA9488C9E471FBD7FB325C3">
    <w:name w:val="A5C126431CA9488C9E471FBD7FB325C3"/>
    <w:rsid w:val="00415B1F"/>
  </w:style>
  <w:style w:type="paragraph" w:customStyle="1" w:styleId="4ABEA63E54344A78831AB4B14FF94587">
    <w:name w:val="4ABEA63E54344A78831AB4B14FF94587"/>
    <w:rsid w:val="00415B1F"/>
  </w:style>
  <w:style w:type="paragraph" w:customStyle="1" w:styleId="292B0186BED346A1ACA8D3D2E5B847BA">
    <w:name w:val="292B0186BED346A1ACA8D3D2E5B847BA"/>
    <w:rsid w:val="00415B1F"/>
  </w:style>
  <w:style w:type="paragraph" w:customStyle="1" w:styleId="8C653BBC35084A7081D47BC328300550">
    <w:name w:val="8C653BBC35084A7081D47BC328300550"/>
    <w:rsid w:val="00415B1F"/>
  </w:style>
  <w:style w:type="paragraph" w:customStyle="1" w:styleId="D8BFEA7B33884235A5A4515B426F2EDA">
    <w:name w:val="D8BFEA7B33884235A5A4515B426F2EDA"/>
    <w:rsid w:val="007529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FBE246B7</Template>
  <TotalTime>19</TotalTime>
  <Pages>2</Pages>
  <Words>588</Words>
  <Characters>3178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Nascimento</dc:creator>
  <cp:keywords/>
  <dc:description/>
  <cp:lastModifiedBy>Patricia Nascimento</cp:lastModifiedBy>
  <cp:revision>28</cp:revision>
  <dcterms:created xsi:type="dcterms:W3CDTF">2021-03-23T08:56:00Z</dcterms:created>
  <dcterms:modified xsi:type="dcterms:W3CDTF">2024-03-16T10:52:00Z</dcterms:modified>
</cp:coreProperties>
</file>