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2F" w:rsidRPr="008D3FF2" w:rsidRDefault="0081562F" w:rsidP="0081562F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8D3FF2">
        <w:rPr>
          <w:rFonts w:ascii="Segoe UI" w:hAnsi="Segoe UI" w:cs="Segoe UI"/>
          <w:b/>
          <w:sz w:val="20"/>
        </w:rPr>
        <w:t>MINUTA</w:t>
      </w:r>
    </w:p>
    <w:p w:rsidR="0081562F" w:rsidRPr="008D3FF2" w:rsidRDefault="0081562F" w:rsidP="0081562F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8D3FF2">
        <w:rPr>
          <w:rFonts w:ascii="Segoe UI" w:hAnsi="Segoe UI" w:cs="Segoe UI"/>
          <w:b/>
          <w:sz w:val="16"/>
          <w:szCs w:val="18"/>
        </w:rPr>
        <w:t>RESPONSABILIDADE ELABORAÇÃO DE PROJETO DE ESPECIALIDADES</w:t>
      </w:r>
    </w:p>
    <w:p w:rsidR="0081562F" w:rsidRPr="008D3FF2" w:rsidRDefault="0081562F" w:rsidP="008D3FF2">
      <w:pPr>
        <w:ind w:left="-709" w:right="-567"/>
        <w:rPr>
          <w:rFonts w:ascii="Segoe UI" w:hAnsi="Segoe UI" w:cs="Segoe UI"/>
          <w:b/>
        </w:rPr>
      </w:pPr>
    </w:p>
    <w:p w:rsidR="0081562F" w:rsidRPr="008D3FF2" w:rsidRDefault="0081562F" w:rsidP="0081562F">
      <w:pPr>
        <w:spacing w:after="0"/>
        <w:ind w:left="-709" w:right="-568"/>
        <w:rPr>
          <w:rFonts w:ascii="Segoe UI" w:hAnsi="Segoe UI" w:cs="Segoe UI"/>
          <w:b/>
          <w:sz w:val="20"/>
          <w:szCs w:val="20"/>
        </w:rPr>
      </w:pPr>
      <w:r w:rsidRPr="008D3FF2">
        <w:rPr>
          <w:rFonts w:ascii="Segoe UI" w:hAnsi="Segoe UI" w:cs="Segoe UI"/>
          <w:b/>
          <w:sz w:val="20"/>
          <w:szCs w:val="20"/>
        </w:rPr>
        <w:t xml:space="preserve">TERMO DE RESPONSABILIDADE DO AUTOR DO PROJETO DE </w:t>
      </w:r>
      <w:permStart w:id="908616995" w:edGrp="everyone"/>
      <w:r w:rsidR="0033281A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33281A" w:rsidRPr="002C3822">
        <w:rPr>
          <w:rFonts w:ascii="Segoe UI" w:hAnsi="Segoe UI" w:cs="Segoe UI"/>
          <w:sz w:val="20"/>
        </w:rPr>
        <w:instrText xml:space="preserve"> FORMTEXT </w:instrText>
      </w:r>
      <w:r w:rsidR="0033281A" w:rsidRPr="002C3822">
        <w:rPr>
          <w:rFonts w:ascii="Segoe UI" w:hAnsi="Segoe UI" w:cs="Segoe UI"/>
          <w:sz w:val="20"/>
        </w:rPr>
      </w:r>
      <w:r w:rsidR="0033281A" w:rsidRPr="002C3822">
        <w:rPr>
          <w:rFonts w:ascii="Segoe UI" w:hAnsi="Segoe UI" w:cs="Segoe UI"/>
          <w:sz w:val="20"/>
        </w:rPr>
        <w:fldChar w:fldCharType="separate"/>
      </w:r>
      <w:r w:rsidR="0033281A" w:rsidRPr="002C3822">
        <w:rPr>
          <w:rFonts w:ascii="Segoe UI" w:hAnsi="Segoe UI" w:cs="Segoe UI"/>
          <w:noProof/>
          <w:sz w:val="20"/>
        </w:rPr>
        <w:t>__________________</w:t>
      </w:r>
      <w:r w:rsidR="0033281A" w:rsidRPr="002C3822">
        <w:rPr>
          <w:rFonts w:ascii="Segoe UI" w:hAnsi="Segoe UI" w:cs="Segoe UI"/>
          <w:sz w:val="20"/>
        </w:rPr>
        <w:fldChar w:fldCharType="end"/>
      </w:r>
      <w:r w:rsidR="0033281A">
        <w:rPr>
          <w:rFonts w:ascii="Segoe UI" w:hAnsi="Segoe UI" w:cs="Segoe UI"/>
          <w:sz w:val="20"/>
        </w:rPr>
        <w:t xml:space="preserve"> </w:t>
      </w:r>
      <w:permEnd w:id="908616995"/>
      <w:r w:rsidR="0033281A" w:rsidRPr="000E6E4A">
        <w:rPr>
          <w:rFonts w:ascii="Segoe UI" w:hAnsi="Segoe UI" w:cs="Segoe UI"/>
          <w:b/>
          <w:sz w:val="20"/>
          <w:szCs w:val="20"/>
        </w:rPr>
        <w:t xml:space="preserve"> </w:t>
      </w:r>
      <w:r w:rsidRPr="008D3FF2">
        <w:rPr>
          <w:rFonts w:ascii="Segoe UI" w:hAnsi="Segoe UI" w:cs="Segoe UI"/>
          <w:b/>
          <w:sz w:val="20"/>
          <w:szCs w:val="20"/>
        </w:rPr>
        <w:t>(a)</w:t>
      </w:r>
    </w:p>
    <w:p w:rsidR="0081562F" w:rsidRPr="008D3FF2" w:rsidRDefault="0081562F" w:rsidP="009969FC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8D3FF2">
        <w:rPr>
          <w:rFonts w:ascii="Segoe UI" w:hAnsi="Segoe UI" w:cs="Segoe UI"/>
          <w:sz w:val="16"/>
          <w:szCs w:val="18"/>
        </w:rPr>
        <w:t>(</w:t>
      </w:r>
      <w:r w:rsidR="0010653C" w:rsidRPr="002C3822">
        <w:rPr>
          <w:rFonts w:ascii="Segoe UI" w:hAnsi="Segoe UI" w:cs="Segoe UI"/>
          <w:sz w:val="16"/>
          <w:szCs w:val="18"/>
        </w:rPr>
        <w:t>Conf</w:t>
      </w:r>
      <w:r w:rsidR="0010653C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="0010653C" w:rsidRPr="002C3822">
        <w:rPr>
          <w:rFonts w:ascii="Segoe UI" w:hAnsi="Segoe UI" w:cs="Segoe UI"/>
          <w:sz w:val="16"/>
          <w:szCs w:val="18"/>
        </w:rPr>
        <w:t xml:space="preserve">, conjugada com o n.º1 e n.º5 do artigo 10º e n.º5 do artigo 102º-A do </w:t>
      </w:r>
      <w:proofErr w:type="spellStart"/>
      <w:r w:rsidR="0010653C" w:rsidRPr="002C3822">
        <w:rPr>
          <w:rFonts w:ascii="Segoe UI" w:hAnsi="Segoe UI" w:cs="Segoe UI"/>
          <w:sz w:val="16"/>
          <w:szCs w:val="18"/>
        </w:rPr>
        <w:t>RJUE</w:t>
      </w:r>
      <w:proofErr w:type="spellEnd"/>
      <w:r w:rsidRPr="008D3FF2">
        <w:rPr>
          <w:rFonts w:ascii="Segoe UI" w:hAnsi="Segoe UI" w:cs="Segoe UI"/>
          <w:sz w:val="16"/>
          <w:szCs w:val="18"/>
        </w:rPr>
        <w:t>)</w:t>
      </w:r>
    </w:p>
    <w:p w:rsidR="0081562F" w:rsidRPr="008D3FF2" w:rsidRDefault="0081562F" w:rsidP="008D3FF2">
      <w:pPr>
        <w:ind w:left="-709" w:right="-567"/>
        <w:rPr>
          <w:rFonts w:ascii="Segoe UI" w:hAnsi="Segoe UI" w:cs="Segoe UI"/>
        </w:rPr>
      </w:pPr>
    </w:p>
    <w:permStart w:id="404055243" w:edGrp="everyone"/>
    <w:p w:rsidR="0033281A" w:rsidRPr="000E6E4A" w:rsidRDefault="0033281A" w:rsidP="0033281A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404055243"/>
      <w:r w:rsidRPr="002C3822"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sz w:val="20"/>
        </w:rPr>
        <w:t xml:space="preserve">(b), morador na </w:t>
      </w:r>
      <w:r w:rsidRPr="002C3822">
        <w:rPr>
          <w:rFonts w:ascii="Segoe UI" w:hAnsi="Segoe UI" w:cs="Segoe UI"/>
          <w:sz w:val="20"/>
        </w:rPr>
        <w:t xml:space="preserve"> </w:t>
      </w:r>
      <w:permStart w:id="202113510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021135100"/>
      <w:r w:rsidRPr="002C3822">
        <w:rPr>
          <w:rFonts w:ascii="Segoe UI" w:hAnsi="Segoe UI" w:cs="Segoe UI"/>
          <w:sz w:val="20"/>
        </w:rPr>
        <w:t xml:space="preserve">, </w:t>
      </w:r>
      <w:r w:rsidRPr="00CB0849">
        <w:rPr>
          <w:rFonts w:ascii="Segoe UI" w:hAnsi="Segoe UI" w:cs="Segoe UI"/>
          <w:sz w:val="20"/>
          <w:szCs w:val="20"/>
        </w:rPr>
        <w:t>e</w:t>
      </w:r>
      <w:r>
        <w:rPr>
          <w:rFonts w:ascii="Segoe UI" w:hAnsi="Segoe UI" w:cs="Segoe UI"/>
          <w:sz w:val="20"/>
          <w:szCs w:val="20"/>
        </w:rPr>
        <w:t xml:space="preserve">m </w:t>
      </w:r>
      <w:permStart w:id="630808669" w:edGrp="everyone"/>
      <w:r w:rsidRPr="00CB0849">
        <w:rPr>
          <w:rFonts w:ascii="Segoe UI" w:hAnsi="Segoe UI" w:cs="Segoe UI"/>
          <w:sz w:val="20"/>
          <w:szCs w:val="20"/>
        </w:rPr>
        <w:t xml:space="preserve"> </w:t>
      </w:r>
      <w:r w:rsidRPr="00CB084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CB0849">
        <w:rPr>
          <w:rFonts w:ascii="Segoe UI" w:hAnsi="Segoe UI" w:cs="Segoe UI"/>
          <w:sz w:val="20"/>
          <w:szCs w:val="20"/>
        </w:rPr>
        <w:instrText xml:space="preserve"> FORMTEXT </w:instrText>
      </w:r>
      <w:r w:rsidRPr="00CB0849">
        <w:rPr>
          <w:rFonts w:ascii="Segoe UI" w:hAnsi="Segoe UI" w:cs="Segoe UI"/>
          <w:sz w:val="20"/>
          <w:szCs w:val="20"/>
        </w:rPr>
      </w:r>
      <w:r w:rsidRPr="00CB0849">
        <w:rPr>
          <w:rFonts w:ascii="Segoe UI" w:hAnsi="Segoe UI" w:cs="Segoe UI"/>
          <w:sz w:val="20"/>
          <w:szCs w:val="20"/>
        </w:rPr>
        <w:fldChar w:fldCharType="separate"/>
      </w:r>
      <w:r w:rsidRPr="00CB0849">
        <w:rPr>
          <w:rFonts w:ascii="Segoe UI" w:hAnsi="Segoe UI" w:cs="Segoe UI"/>
          <w:noProof/>
          <w:sz w:val="20"/>
          <w:szCs w:val="20"/>
        </w:rPr>
        <w:t>____________________</w:t>
      </w:r>
      <w:r w:rsidRPr="00CB0849">
        <w:rPr>
          <w:rFonts w:ascii="Segoe UI" w:hAnsi="Segoe UI" w:cs="Segoe UI"/>
          <w:sz w:val="20"/>
          <w:szCs w:val="20"/>
        </w:rPr>
        <w:fldChar w:fldCharType="end"/>
      </w:r>
      <w:permEnd w:id="630808669"/>
      <w:r>
        <w:rPr>
          <w:rFonts w:ascii="Segoe UI" w:hAnsi="Segoe UI" w:cs="Segoe UI"/>
          <w:sz w:val="20"/>
          <w:szCs w:val="20"/>
        </w:rPr>
        <w:t xml:space="preserve"> </w:t>
      </w:r>
      <w:r w:rsidRPr="00CB0849">
        <w:rPr>
          <w:rFonts w:ascii="Segoe UI" w:hAnsi="Segoe UI" w:cs="Segoe UI"/>
          <w:sz w:val="20"/>
          <w:szCs w:val="20"/>
        </w:rPr>
        <w:t xml:space="preserve">, </w:t>
      </w:r>
      <w:r w:rsidRPr="002C3822">
        <w:rPr>
          <w:rFonts w:ascii="Segoe UI" w:hAnsi="Segoe UI" w:cs="Segoe UI"/>
          <w:sz w:val="20"/>
        </w:rPr>
        <w:t xml:space="preserve">contribuinte n.º </w:t>
      </w:r>
      <w:permStart w:id="63930697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639306970"/>
      <w:r w:rsidRPr="002C3822">
        <w:rPr>
          <w:rFonts w:ascii="Segoe UI" w:hAnsi="Segoe UI" w:cs="Segoe UI"/>
          <w:sz w:val="20"/>
        </w:rPr>
        <w:t xml:space="preserve">, inscrito na </w:t>
      </w:r>
      <w:permStart w:id="59736434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 xml:space="preserve"> </w:t>
      </w:r>
      <w:permEnd w:id="597364340"/>
      <w:r w:rsidRPr="000E6E4A">
        <w:rPr>
          <w:rFonts w:ascii="Segoe UI" w:hAnsi="Segoe UI" w:cs="Segoe UI"/>
          <w:sz w:val="20"/>
        </w:rPr>
        <w:t xml:space="preserve">(c), sob o </w:t>
      </w:r>
      <w:r w:rsidRPr="002C3822">
        <w:rPr>
          <w:rFonts w:ascii="Segoe UI" w:hAnsi="Segoe UI" w:cs="Segoe UI"/>
          <w:sz w:val="20"/>
        </w:rPr>
        <w:t xml:space="preserve">número </w:t>
      </w:r>
      <w:permStart w:id="364262346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364262346"/>
      <w:r w:rsidRPr="002C3822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sz w:val="20"/>
        </w:rPr>
        <w:t xml:space="preserve">declara, para efeitos do disposto no n.º1 do artigo 10º do Decreto-Lei n.º 555/99 de 16 de dezembro, na sua </w:t>
      </w:r>
      <w:r>
        <w:rPr>
          <w:rFonts w:ascii="Segoe UI" w:hAnsi="Segoe UI" w:cs="Segoe UI"/>
          <w:sz w:val="20"/>
        </w:rPr>
        <w:t xml:space="preserve">atual redação, que o projeto de </w:t>
      </w:r>
      <w:r w:rsidRPr="002C3822">
        <w:rPr>
          <w:rFonts w:ascii="Segoe UI" w:hAnsi="Segoe UI" w:cs="Segoe UI"/>
          <w:sz w:val="20"/>
        </w:rPr>
        <w:t xml:space="preserve"> </w:t>
      </w:r>
      <w:permStart w:id="43556222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435562228"/>
      <w:r w:rsidRPr="000E6E4A">
        <w:rPr>
          <w:rFonts w:ascii="Segoe UI" w:hAnsi="Segoe UI" w:cs="Segoe UI"/>
          <w:sz w:val="20"/>
        </w:rPr>
        <w:t xml:space="preserve">(a), de que é </w:t>
      </w:r>
      <w:r>
        <w:rPr>
          <w:rFonts w:ascii="Segoe UI" w:hAnsi="Segoe UI" w:cs="Segoe UI"/>
          <w:sz w:val="20"/>
        </w:rPr>
        <w:t>autor</w:t>
      </w:r>
      <w:r w:rsidRPr="000E6E4A">
        <w:rPr>
          <w:rFonts w:ascii="Segoe UI" w:hAnsi="Segoe UI" w:cs="Segoe UI"/>
          <w:sz w:val="20"/>
        </w:rPr>
        <w:t xml:space="preserve">, relativo </w:t>
      </w:r>
      <w:r w:rsidR="009B0EC3">
        <w:rPr>
          <w:rFonts w:ascii="Segoe UI" w:hAnsi="Segoe UI" w:cs="Segoe UI"/>
          <w:sz w:val="20"/>
          <w:szCs w:val="20"/>
        </w:rPr>
        <w:t xml:space="preserve">à </w:t>
      </w:r>
      <w:permStart w:id="924921232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BCBE01B92EA2420499B60899D37F5807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9B0EC3" w:rsidRPr="00342D8B">
            <w:rPr>
              <w:rStyle w:val="TextodoMarcadordePosio"/>
            </w:rPr>
            <w:t>Escolha um item.</w:t>
          </w:r>
        </w:sdtContent>
      </w:sdt>
      <w:r w:rsidR="009B0EC3">
        <w:rPr>
          <w:rFonts w:ascii="Segoe UI" w:hAnsi="Segoe UI" w:cs="Segoe UI"/>
          <w:sz w:val="20"/>
          <w:szCs w:val="20"/>
        </w:rPr>
        <w:t xml:space="preserve"> </w:t>
      </w:r>
      <w:r w:rsidR="009B0EC3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9B0EC3">
        <w:rPr>
          <w:rFonts w:ascii="Segoe UI" w:hAnsi="Segoe UI" w:cs="Segoe UI"/>
          <w:sz w:val="20"/>
          <w:szCs w:val="20"/>
        </w:rPr>
        <w:instrText xml:space="preserve"> FORMTEXT </w:instrText>
      </w:r>
      <w:r w:rsidR="009B0EC3">
        <w:rPr>
          <w:rFonts w:ascii="Segoe UI" w:hAnsi="Segoe UI" w:cs="Segoe UI"/>
          <w:sz w:val="20"/>
          <w:szCs w:val="20"/>
        </w:rPr>
      </w:r>
      <w:r w:rsidR="009B0EC3">
        <w:rPr>
          <w:rFonts w:ascii="Segoe UI" w:hAnsi="Segoe UI" w:cs="Segoe UI"/>
          <w:sz w:val="20"/>
          <w:szCs w:val="20"/>
        </w:rPr>
        <w:fldChar w:fldCharType="separate"/>
      </w:r>
      <w:r w:rsidR="009B0EC3">
        <w:rPr>
          <w:rFonts w:ascii="Segoe UI" w:hAnsi="Segoe UI" w:cs="Segoe UI"/>
          <w:noProof/>
          <w:sz w:val="20"/>
          <w:szCs w:val="20"/>
        </w:rPr>
        <w:t>____________________</w:t>
      </w:r>
      <w:r w:rsidR="009B0EC3">
        <w:rPr>
          <w:rFonts w:ascii="Segoe UI" w:hAnsi="Segoe UI" w:cs="Segoe UI"/>
          <w:sz w:val="20"/>
          <w:szCs w:val="20"/>
        </w:rPr>
        <w:fldChar w:fldCharType="end"/>
      </w:r>
      <w:r w:rsidR="009B0EC3" w:rsidRPr="00964F53">
        <w:rPr>
          <w:rFonts w:ascii="Segoe UI" w:hAnsi="Segoe UI" w:cs="Segoe UI"/>
          <w:sz w:val="20"/>
          <w:szCs w:val="20"/>
        </w:rPr>
        <w:t xml:space="preserve"> </w:t>
      </w:r>
      <w:permEnd w:id="924921232"/>
      <w:r w:rsidRPr="000E6E4A">
        <w:rPr>
          <w:rFonts w:ascii="Segoe UI" w:hAnsi="Segoe UI" w:cs="Segoe UI"/>
          <w:sz w:val="20"/>
        </w:rPr>
        <w:t xml:space="preserve">(d),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78448190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permEnd w:id="784481905"/>
      <w:r w:rsidRPr="000E6E4A">
        <w:rPr>
          <w:rFonts w:ascii="Segoe UI" w:hAnsi="Segoe UI" w:cs="Segoe UI"/>
          <w:sz w:val="20"/>
        </w:rPr>
        <w:t>(e), cujo</w:t>
      </w:r>
      <w:r w:rsidR="00F660A5">
        <w:rPr>
          <w:rFonts w:ascii="Segoe UI" w:hAnsi="Segoe UI" w:cs="Segoe UI"/>
          <w:sz w:val="20"/>
          <w:szCs w:val="20"/>
        </w:rPr>
        <w:t xml:space="preserve">/a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-1456246092"/>
          <w:placeholder>
            <w:docPart w:val="AC44AF685C6F4A1FA8605F9215C88BDA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  <w:listItem w:displayText="emissão de certidão foi requerida" w:value="emissão de certidão foi requerida"/>
          </w:dropDownList>
        </w:sdtPr>
        <w:sdtEndPr/>
        <w:sdtContent>
          <w:permStart w:id="223687479" w:edGrp="everyone"/>
          <w:r w:rsidR="00F660A5" w:rsidRPr="00416A2B">
            <w:rPr>
              <w:rStyle w:val="TextodoMarcadordePosio"/>
            </w:rPr>
            <w:t>Escolha um item.</w:t>
          </w:r>
          <w:permEnd w:id="223687479"/>
        </w:sdtContent>
      </w:sdt>
      <w:r w:rsidRPr="000E6E4A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(</w:t>
      </w:r>
      <w:r w:rsidRPr="000E6E4A">
        <w:rPr>
          <w:rFonts w:ascii="Segoe UI" w:hAnsi="Segoe UI" w:cs="Segoe UI"/>
          <w:sz w:val="20"/>
        </w:rPr>
        <w:t xml:space="preserve">f) </w:t>
      </w:r>
      <w:r w:rsidRPr="002C3822">
        <w:rPr>
          <w:rFonts w:ascii="Segoe UI" w:hAnsi="Segoe UI" w:cs="Segoe UI"/>
          <w:sz w:val="20"/>
        </w:rPr>
        <w:t xml:space="preserve">por </w:t>
      </w:r>
      <w:permStart w:id="84849880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 xml:space="preserve"> </w:t>
      </w:r>
      <w:permEnd w:id="848498809"/>
      <w:r>
        <w:rPr>
          <w:rFonts w:ascii="Segoe UI" w:hAnsi="Segoe UI" w:cs="Segoe UI"/>
          <w:sz w:val="20"/>
        </w:rPr>
        <w:t>(g</w:t>
      </w:r>
      <w:r w:rsidRPr="000E6E4A">
        <w:rPr>
          <w:rFonts w:ascii="Segoe UI" w:hAnsi="Segoe UI" w:cs="Segoe UI"/>
          <w:sz w:val="20"/>
        </w:rPr>
        <w:t>),</w:t>
      </w:r>
    </w:p>
    <w:p w:rsidR="0081562F" w:rsidRPr="008D3FF2" w:rsidRDefault="0081562F" w:rsidP="0081562F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81562F" w:rsidRPr="008D3FF2" w:rsidRDefault="0081562F" w:rsidP="0081562F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8D3FF2">
        <w:rPr>
          <w:rFonts w:ascii="Segoe UI" w:hAnsi="Segoe UI" w:cs="Segoe UI"/>
          <w:sz w:val="20"/>
        </w:rPr>
        <w:t xml:space="preserve">Observa as normas legais e regulamentares aplicáveis, </w:t>
      </w:r>
      <w:r w:rsidR="0033281A">
        <w:rPr>
          <w:rFonts w:ascii="Segoe UI" w:hAnsi="Segoe UI" w:cs="Segoe UI"/>
          <w:sz w:val="20"/>
        </w:rPr>
        <w:t>designadamente</w:t>
      </w:r>
      <w:r w:rsidR="00225668">
        <w:rPr>
          <w:rFonts w:ascii="Segoe UI" w:hAnsi="Segoe UI" w:cs="Segoe UI"/>
          <w:sz w:val="20"/>
        </w:rPr>
        <w:t xml:space="preserve"> </w:t>
      </w:r>
      <w:r w:rsidR="00225668">
        <w:rPr>
          <w:rFonts w:ascii="Segoe UI" w:hAnsi="Segoe UI" w:cs="Segoe UI"/>
          <w:sz w:val="20"/>
        </w:rPr>
        <w:t>as normas técnicas de construção em vigor.</w:t>
      </w:r>
    </w:p>
    <w:p w:rsidR="00AB4913" w:rsidRPr="008D3FF2" w:rsidRDefault="00AB4913" w:rsidP="0081562F">
      <w:pPr>
        <w:pStyle w:val="PargrafodaLista"/>
        <w:spacing w:after="0" w:line="360" w:lineRule="auto"/>
        <w:ind w:left="-709" w:right="-568"/>
        <w:jc w:val="center"/>
        <w:rPr>
          <w:rFonts w:ascii="Segoe UI" w:hAnsi="Segoe UI" w:cs="Segoe UI"/>
          <w:i/>
          <w:sz w:val="20"/>
          <w:u w:val="single"/>
        </w:rPr>
      </w:pPr>
    </w:p>
    <w:p w:rsidR="0033281A" w:rsidRPr="006D2AF3" w:rsidRDefault="00225668" w:rsidP="0033281A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859310304" w:edGrp="everyone"/>
      <w:r>
        <w:rPr>
          <w:rFonts w:ascii="Segoe UI" w:hAnsi="Segoe UI" w:cs="Segoe UI"/>
          <w:i/>
          <w:sz w:val="20"/>
          <w:u w:val="single"/>
        </w:rPr>
        <w:t>CASO NÃO APLICÁVEL DEVE APAGAR ESTA REDAÇÃO</w:t>
      </w:r>
      <w:r>
        <w:rPr>
          <w:rFonts w:ascii="Segoe UI" w:hAnsi="Segoe UI" w:cs="Segoe UI"/>
          <w:sz w:val="20"/>
        </w:rPr>
        <w:t xml:space="preserve"> </w:t>
      </w:r>
      <w:r w:rsidR="0033281A">
        <w:rPr>
          <w:rFonts w:ascii="Segoe UI" w:hAnsi="Segoe UI" w:cs="Segoe UI"/>
          <w:sz w:val="20"/>
        </w:rPr>
        <w:t>(i</w:t>
      </w:r>
      <w:r w:rsidR="0033281A" w:rsidRPr="006D2AF3">
        <w:rPr>
          <w:rFonts w:ascii="Segoe UI" w:hAnsi="Segoe UI" w:cs="Segoe UI"/>
          <w:sz w:val="20"/>
        </w:rPr>
        <w:t>)</w:t>
      </w:r>
    </w:p>
    <w:p w:rsidR="0033281A" w:rsidRPr="0033281A" w:rsidRDefault="0033281A" w:rsidP="0033281A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>
        <w:rPr>
          <w:rFonts w:ascii="Segoe UI" w:hAnsi="Segoe UI" w:cs="Segoe UI"/>
          <w:sz w:val="20"/>
        </w:rPr>
        <w:t>j</w:t>
      </w:r>
      <w:r w:rsidRPr="002C3822">
        <w:rPr>
          <w:rFonts w:ascii="Segoe UI" w:hAnsi="Segoe UI" w:cs="Segoe UI"/>
          <w:sz w:val="20"/>
        </w:rPr>
        <w:t xml:space="preserve">) em que é aplicado o disposto no </w:t>
      </w:r>
      <w:r w:rsidRPr="0033281A">
        <w:rPr>
          <w:rFonts w:ascii="Segoe UI" w:hAnsi="Segoe UI" w:cs="Segoe UI"/>
          <w:sz w:val="20"/>
        </w:rPr>
        <w:t>Dec. Lei 95/2019 de 18 de julho e respetivas portarias acessórias</w:t>
      </w:r>
      <w:r>
        <w:rPr>
          <w:rFonts w:ascii="Segoe UI" w:hAnsi="Segoe UI" w:cs="Segoe UI"/>
          <w:sz w:val="20"/>
        </w:rPr>
        <w:t xml:space="preserve">, designadamente a </w:t>
      </w:r>
      <w:sdt>
        <w:sdtPr>
          <w:rPr>
            <w:rFonts w:ascii="Segoe UI" w:hAnsi="Segoe UI" w:cs="Segoe UI"/>
            <w:sz w:val="20"/>
          </w:rPr>
          <w:id w:val="2130129990"/>
          <w:placeholder>
            <w:docPart w:val="DefaultPlaceholder_-1854013439"/>
          </w:placeholder>
          <w:showingPlcHdr/>
          <w:dropDownList>
            <w:listItem w:value="Escolha um item."/>
            <w:listItem w:displayText="Portaria n.º 305/2019 de 12 de setembro" w:value="Portaria n.º 305/2019 de 12 de setembro"/>
            <w:listItem w:displayText="Portaria n.º 297/2019 de 9 de setembro" w:value="Portaria n.º 297/2019 de 9 de setembro"/>
          </w:dropDownList>
        </w:sdtPr>
        <w:sdtEndPr/>
        <w:sdtContent>
          <w:r w:rsidRPr="00A8401F">
            <w:rPr>
              <w:rStyle w:val="TextodoMarcadordePosio"/>
            </w:rPr>
            <w:t>Escolha um item.</w:t>
          </w:r>
        </w:sdtContent>
      </w:sdt>
    </w:p>
    <w:p w:rsidR="0033281A" w:rsidRDefault="0033281A" w:rsidP="0033281A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3E783C">
        <w:rPr>
          <w:rFonts w:ascii="Segoe UI" w:hAnsi="Segoe UI" w:cs="Segoe UI"/>
          <w:sz w:val="20"/>
        </w:rPr>
        <w:t>k</w:t>
      </w:r>
      <w:r w:rsidRPr="002C3822">
        <w:rPr>
          <w:rFonts w:ascii="Segoe UI" w:hAnsi="Segoe UI" w:cs="Segoe UI"/>
          <w:sz w:val="20"/>
        </w:rPr>
        <w:t>) . Mais declara que se trata de obra a realizar em edificação construída ao abrigo de direito anterior e que a mesma não origina nem agrava desconformidades com as normas em vigor e têm como resultado a melhoria das condições de segurança e de salubridade da edificação;</w:t>
      </w:r>
    </w:p>
    <w:p w:rsidR="0033281A" w:rsidRPr="002C3822" w:rsidRDefault="0033281A" w:rsidP="0033281A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33281A" w:rsidRPr="006D2AF3" w:rsidRDefault="0033281A" w:rsidP="0033281A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i/>
          <w:sz w:val="20"/>
          <w:u w:val="single"/>
        </w:rPr>
        <w:t xml:space="preserve">Redação a incluir na alínea a) nos pedidos de legalização </w:t>
      </w:r>
      <w:r w:rsidR="00225668">
        <w:rPr>
          <w:rFonts w:ascii="Segoe UI" w:hAnsi="Segoe UI" w:cs="Segoe UI"/>
          <w:i/>
          <w:sz w:val="20"/>
          <w:u w:val="single"/>
        </w:rPr>
        <w:t>CASO NÃO APLICÁVEL DEVE APAGAR ESTA REDAÇÃO</w:t>
      </w:r>
      <w:r w:rsidR="00225668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(i</w:t>
      </w:r>
      <w:r w:rsidRPr="006D2AF3">
        <w:rPr>
          <w:rFonts w:ascii="Segoe UI" w:hAnsi="Segoe UI" w:cs="Segoe UI"/>
          <w:sz w:val="20"/>
        </w:rPr>
        <w:t>)</w:t>
      </w:r>
    </w:p>
    <w:p w:rsidR="0033281A" w:rsidRPr="002C3822" w:rsidRDefault="0033281A" w:rsidP="0033281A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seguintes normas técnicas relativas à construção, em vigor no momento da legalização, por o seu cumprimento se ter tornado impossível e/ou por não ser razoável exigir a sua observância, designadamente o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3E783C">
        <w:rPr>
          <w:rFonts w:ascii="Segoe UI" w:hAnsi="Segoe UI" w:cs="Segoe UI"/>
          <w:sz w:val="20"/>
        </w:rPr>
        <w:t>l</w:t>
      </w:r>
      <w:r w:rsidRPr="002C3822">
        <w:rPr>
          <w:rFonts w:ascii="Segoe UI" w:hAnsi="Segoe UI" w:cs="Segoe UI"/>
          <w:sz w:val="20"/>
        </w:rPr>
        <w:t xml:space="preserve">), declarando para o presente efeito, que se encontram cumpridas as condições técnicas vigentes à data da realização da operação urbanística, realizada em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3E783C">
        <w:rPr>
          <w:rFonts w:ascii="Segoe UI" w:hAnsi="Segoe UI" w:cs="Segoe UI"/>
          <w:sz w:val="20"/>
        </w:rPr>
        <w:t>m</w:t>
      </w:r>
      <w:r w:rsidRPr="002C3822">
        <w:rPr>
          <w:rFonts w:ascii="Segoe UI" w:hAnsi="Segoe UI" w:cs="Segoe UI"/>
          <w:sz w:val="20"/>
        </w:rPr>
        <w:t>), conforme prova dos factos apresentados em anexo (</w:t>
      </w:r>
      <w:r w:rsidR="003E783C">
        <w:rPr>
          <w:rFonts w:ascii="Segoe UI" w:hAnsi="Segoe UI" w:cs="Segoe UI"/>
          <w:sz w:val="20"/>
        </w:rPr>
        <w:t>n</w:t>
      </w:r>
      <w:r w:rsidRPr="002C3822">
        <w:rPr>
          <w:rFonts w:ascii="Segoe UI" w:hAnsi="Segoe UI" w:cs="Segoe UI"/>
          <w:sz w:val="20"/>
        </w:rPr>
        <w:t>).</w:t>
      </w:r>
      <w:permEnd w:id="859310304"/>
      <w:r w:rsidRPr="002C3822">
        <w:rPr>
          <w:rFonts w:ascii="Segoe UI" w:hAnsi="Segoe UI" w:cs="Segoe UI"/>
          <w:sz w:val="20"/>
        </w:rPr>
        <w:t xml:space="preserve"> </w:t>
      </w:r>
    </w:p>
    <w:p w:rsidR="0033281A" w:rsidRDefault="0033281A" w:rsidP="008D3FF2">
      <w:pPr>
        <w:pStyle w:val="PargrafodaLista"/>
        <w:spacing w:after="0" w:line="360" w:lineRule="auto"/>
        <w:ind w:left="-709" w:right="-568"/>
        <w:rPr>
          <w:rFonts w:ascii="Segoe UI" w:hAnsi="Segoe UI" w:cs="Segoe UI"/>
          <w:i/>
          <w:sz w:val="20"/>
          <w:u w:val="single"/>
        </w:rPr>
      </w:pPr>
    </w:p>
    <w:p w:rsidR="0033281A" w:rsidRPr="002C3822" w:rsidRDefault="0033281A" w:rsidP="0033281A">
      <w:pPr>
        <w:pStyle w:val="PargrafodaLista"/>
        <w:numPr>
          <w:ilvl w:val="0"/>
          <w:numId w:val="1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Está conforme com os planos municipais </w:t>
      </w:r>
      <w:r w:rsidR="000B65DC">
        <w:rPr>
          <w:rFonts w:ascii="Segoe UI" w:hAnsi="Segoe UI" w:cs="Segoe UI"/>
          <w:sz w:val="20"/>
        </w:rPr>
        <w:t xml:space="preserve">ou intermunicipais </w:t>
      </w:r>
      <w:r w:rsidRPr="002C3822">
        <w:rPr>
          <w:rFonts w:ascii="Segoe UI" w:hAnsi="Segoe UI" w:cs="Segoe UI"/>
          <w:sz w:val="20"/>
        </w:rPr>
        <w:t>de ordenamento do terr</w:t>
      </w:r>
      <w:bookmarkStart w:id="0" w:name="_GoBack"/>
      <w:bookmarkEnd w:id="0"/>
      <w:r w:rsidRPr="002C3822">
        <w:rPr>
          <w:rFonts w:ascii="Segoe UI" w:hAnsi="Segoe UI" w:cs="Segoe UI"/>
          <w:sz w:val="20"/>
        </w:rPr>
        <w:t>itório aplicáveis à pretensão</w:t>
      </w:r>
      <w:permStart w:id="228333479" w:edGrp="everyone"/>
      <w:r w:rsidRPr="002C3822">
        <w:rPr>
          <w:rFonts w:ascii="Segoe UI" w:hAnsi="Segoe UI" w:cs="Segoe UI"/>
          <w:sz w:val="20"/>
        </w:rPr>
        <w:t>, bem como com</w:t>
      </w:r>
      <w:r>
        <w:rPr>
          <w:rFonts w:ascii="Segoe UI" w:hAnsi="Segoe UI" w:cs="Segoe UI"/>
          <w:sz w:val="20"/>
        </w:rPr>
        <w:t xml:space="preserve"> o/a </w:t>
      </w:r>
      <w:sdt>
        <w:sdtPr>
          <w:rPr>
            <w:rFonts w:ascii="Segoe UI" w:hAnsi="Segoe UI" w:cs="Segoe UI"/>
            <w:sz w:val="20"/>
          </w:rPr>
          <w:id w:val="-348561945"/>
          <w:placeholder>
            <w:docPart w:val="CA6442474081461AA7B0E1E04DC403B0"/>
          </w:placeholder>
          <w:showingPlcHdr/>
          <w:comboBox>
            <w:listItem w:value="Escolha um item."/>
            <w:listItem w:displayText="alvará de loteamento" w:value="alvará de loteamento"/>
            <w:listItem w:displayText="informação prévia" w:value="informação prévia"/>
          </w:comboBox>
        </w:sdtPr>
        <w:sdtEndPr/>
        <w:sdtContent>
          <w:r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</w:rPr>
        <w:t xml:space="preserve"> </w:t>
      </w:r>
      <w:proofErr w:type="gramStart"/>
      <w:r>
        <w:rPr>
          <w:rFonts w:ascii="Segoe UI" w:hAnsi="Segoe UI" w:cs="Segoe UI"/>
          <w:sz w:val="20"/>
        </w:rPr>
        <w:t>n.º</w:t>
      </w:r>
      <w:proofErr w:type="gramEnd"/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 w:rsidR="003E783C">
        <w:rPr>
          <w:rFonts w:ascii="Segoe UI" w:hAnsi="Segoe UI" w:cs="Segoe UI"/>
          <w:sz w:val="20"/>
        </w:rPr>
        <w:t>o</w:t>
      </w:r>
      <w:r w:rsidRPr="002C3822">
        <w:rPr>
          <w:rFonts w:ascii="Segoe UI" w:hAnsi="Segoe UI" w:cs="Segoe UI"/>
          <w:sz w:val="20"/>
        </w:rPr>
        <w:t>)</w:t>
      </w:r>
      <w:permEnd w:id="228333479"/>
      <w:r w:rsidRPr="002C3822">
        <w:rPr>
          <w:rFonts w:ascii="Segoe UI" w:hAnsi="Segoe UI" w:cs="Segoe UI"/>
          <w:sz w:val="20"/>
        </w:rPr>
        <w:t>.</w:t>
      </w:r>
    </w:p>
    <w:p w:rsidR="0081562F" w:rsidRDefault="0081562F" w:rsidP="0081562F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33281A" w:rsidRPr="006D2AF3" w:rsidRDefault="0033281A" w:rsidP="0033281A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1193294513" w:edGrp="everyone"/>
      <w:r w:rsidRPr="002C3822">
        <w:rPr>
          <w:rFonts w:ascii="Segoe UI" w:hAnsi="Segoe UI" w:cs="Segoe UI"/>
          <w:i/>
          <w:sz w:val="20"/>
          <w:u w:val="single"/>
        </w:rPr>
        <w:lastRenderedPageBreak/>
        <w:t>Redação a incluir nos pedidos de legalização</w:t>
      </w:r>
      <w:r w:rsidR="00225668">
        <w:rPr>
          <w:rFonts w:ascii="Segoe UI" w:hAnsi="Segoe UI" w:cs="Segoe UI"/>
          <w:i/>
          <w:sz w:val="20"/>
          <w:u w:val="single"/>
        </w:rPr>
        <w:t xml:space="preserve"> </w:t>
      </w:r>
      <w:r w:rsidR="00225668">
        <w:rPr>
          <w:rFonts w:ascii="Segoe UI" w:hAnsi="Segoe UI" w:cs="Segoe UI"/>
          <w:i/>
          <w:sz w:val="20"/>
          <w:u w:val="single"/>
        </w:rPr>
        <w:t>CASO NÃO APLICÁVEL DEVE APAGAR ESTA REDAÇÃO</w:t>
      </w:r>
      <w:r>
        <w:rPr>
          <w:rFonts w:ascii="Segoe UI" w:hAnsi="Segoe UI" w:cs="Segoe UI"/>
          <w:i/>
          <w:sz w:val="20"/>
          <w:u w:val="single"/>
        </w:rPr>
        <w:t xml:space="preserve"> </w:t>
      </w:r>
      <w:r>
        <w:rPr>
          <w:rFonts w:ascii="Segoe UI" w:hAnsi="Segoe UI" w:cs="Segoe UI"/>
          <w:sz w:val="20"/>
        </w:rPr>
        <w:t>(i</w:t>
      </w:r>
      <w:r w:rsidRPr="006D2AF3">
        <w:rPr>
          <w:rFonts w:ascii="Segoe UI" w:hAnsi="Segoe UI" w:cs="Segoe UI"/>
          <w:sz w:val="20"/>
        </w:rPr>
        <w:t>)</w:t>
      </w:r>
    </w:p>
    <w:p w:rsidR="0033281A" w:rsidRPr="002C3822" w:rsidRDefault="0033281A" w:rsidP="0033281A">
      <w:pPr>
        <w:pStyle w:val="NormalWeb"/>
        <w:shd w:val="clear" w:color="auto" w:fill="FFFFFF"/>
        <w:spacing w:before="0" w:beforeAutospacing="0" w:after="225" w:afterAutospacing="0" w:line="390" w:lineRule="atLeast"/>
        <w:ind w:left="-709" w:right="-568"/>
        <w:jc w:val="both"/>
        <w:rPr>
          <w:rFonts w:ascii="Segoe UI" w:eastAsiaTheme="minorHAnsi" w:hAnsi="Segoe UI" w:cs="Segoe UI"/>
          <w:sz w:val="20"/>
          <w:szCs w:val="22"/>
          <w:lang w:eastAsia="en-US"/>
        </w:rPr>
      </w:pPr>
      <w:r w:rsidRPr="008D3FF2">
        <w:rPr>
          <w:rFonts w:ascii="Segoe UI" w:hAnsi="Segoe UI" w:cs="Segoe UI"/>
          <w:sz w:val="20"/>
        </w:rPr>
        <w:t>Mais declara que a obra, no que respeita à especialidade, apresenta condições de salubridade, segurança e solidez para pessoas e bens</w:t>
      </w:r>
      <w:r w:rsidRPr="002C3822">
        <w:rPr>
          <w:rFonts w:ascii="Segoe UI" w:eastAsiaTheme="minorHAnsi" w:hAnsi="Segoe UI" w:cs="Segoe UI"/>
          <w:sz w:val="20"/>
          <w:szCs w:val="22"/>
          <w:lang w:eastAsia="en-US"/>
        </w:rPr>
        <w:t>.</w:t>
      </w:r>
      <w:permEnd w:id="1193294513"/>
    </w:p>
    <w:p w:rsidR="0033281A" w:rsidRPr="008D3FF2" w:rsidRDefault="0033281A" w:rsidP="0081562F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5440D9" w:rsidRPr="00CB0849" w:rsidRDefault="008B0326" w:rsidP="005440D9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146A9A0863764BCBB3B467FDC742F7CD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432235369" w:edGrp="everyone"/>
          <w:r w:rsidR="005440D9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432235369"/>
        </w:sdtContent>
      </w:sdt>
    </w:p>
    <w:p w:rsidR="008D3FF2" w:rsidRDefault="008D3FF2" w:rsidP="008D3FF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5440D9" w:rsidRPr="00CB0849" w:rsidRDefault="005440D9" w:rsidP="008D3FF2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8D3FF2" w:rsidRDefault="008D3FF2" w:rsidP="008D3FF2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8D3FF2" w:rsidRDefault="008D3FF2" w:rsidP="008D3FF2">
      <w:pPr>
        <w:ind w:left="-709" w:right="-568"/>
        <w:jc w:val="center"/>
        <w:rPr>
          <w:rFonts w:ascii="Segoe UI" w:hAnsi="Segoe UI" w:cs="Segoe UI"/>
          <w:b/>
          <w:sz w:val="14"/>
          <w:szCs w:val="18"/>
        </w:rPr>
      </w:pPr>
      <w:r w:rsidRPr="00E93775">
        <w:rPr>
          <w:rFonts w:ascii="Segoe UI" w:hAnsi="Segoe UI" w:cs="Segoe UI"/>
          <w:sz w:val="14"/>
          <w:szCs w:val="20"/>
        </w:rPr>
        <w:t>(</w:t>
      </w:r>
      <w:r w:rsidRPr="008D3FF2">
        <w:rPr>
          <w:rFonts w:ascii="Segoe UI" w:hAnsi="Segoe UI" w:cs="Segoe UI"/>
          <w:sz w:val="14"/>
          <w:szCs w:val="14"/>
        </w:rPr>
        <w:t xml:space="preserve">assinatura) </w:t>
      </w:r>
      <w:r w:rsidR="0081562F" w:rsidRPr="008D3FF2">
        <w:rPr>
          <w:rFonts w:ascii="Segoe UI" w:hAnsi="Segoe UI" w:cs="Segoe UI"/>
          <w:sz w:val="14"/>
          <w:szCs w:val="14"/>
        </w:rPr>
        <w:t>(</w:t>
      </w:r>
      <w:r w:rsidR="003E783C">
        <w:rPr>
          <w:rFonts w:ascii="Segoe UI" w:hAnsi="Segoe UI" w:cs="Segoe UI"/>
          <w:sz w:val="14"/>
          <w:szCs w:val="14"/>
        </w:rPr>
        <w:t>p</w:t>
      </w:r>
      <w:r w:rsidR="0081562F" w:rsidRPr="008D3FF2">
        <w:rPr>
          <w:rFonts w:ascii="Segoe UI" w:hAnsi="Segoe UI" w:cs="Segoe UI"/>
          <w:sz w:val="14"/>
          <w:szCs w:val="14"/>
        </w:rPr>
        <w:t>)</w:t>
      </w:r>
    </w:p>
    <w:p w:rsidR="00C94A85" w:rsidRPr="00E93775" w:rsidRDefault="00C94A85" w:rsidP="00C94A8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</w:t>
      </w:r>
      <w:proofErr w:type="gramStart"/>
      <w:r>
        <w:t xml:space="preserve">: </w:t>
      </w:r>
      <w:r w:rsidRPr="002C3822">
        <w:rPr>
          <w:rFonts w:ascii="Segoe UI" w:hAnsi="Segoe UI" w:cs="Segoe UI"/>
          <w:sz w:val="20"/>
        </w:rPr>
        <w:t xml:space="preserve"> </w:t>
      </w:r>
      <w:r w:rsidR="00225668" w:rsidRPr="002C3822">
        <w:rPr>
          <w:rFonts w:ascii="Segoe UI" w:hAnsi="Segoe UI" w:cs="Segoe UI"/>
          <w:sz w:val="20"/>
        </w:rPr>
        <w:t xml:space="preserve"> </w:t>
      </w:r>
      <w:permStart w:id="675291919" w:edGrp="everyone"/>
      <w:proofErr w:type="gramEnd"/>
      <w:r w:rsidR="00225668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225668" w:rsidRPr="002C3822">
        <w:rPr>
          <w:rFonts w:ascii="Segoe UI" w:hAnsi="Segoe UI" w:cs="Segoe UI"/>
          <w:sz w:val="20"/>
        </w:rPr>
        <w:instrText xml:space="preserve"> FORMTEXT </w:instrText>
      </w:r>
      <w:r w:rsidR="00225668" w:rsidRPr="002C3822">
        <w:rPr>
          <w:rFonts w:ascii="Segoe UI" w:hAnsi="Segoe UI" w:cs="Segoe UI"/>
          <w:sz w:val="20"/>
        </w:rPr>
      </w:r>
      <w:r w:rsidR="00225668" w:rsidRPr="002C3822">
        <w:rPr>
          <w:rFonts w:ascii="Segoe UI" w:hAnsi="Segoe UI" w:cs="Segoe UI"/>
          <w:sz w:val="20"/>
        </w:rPr>
        <w:fldChar w:fldCharType="separate"/>
      </w:r>
      <w:r w:rsidR="00225668" w:rsidRPr="002C3822">
        <w:rPr>
          <w:rFonts w:ascii="Segoe UI" w:hAnsi="Segoe UI" w:cs="Segoe UI"/>
          <w:noProof/>
          <w:sz w:val="20"/>
        </w:rPr>
        <w:t>__________________</w:t>
      </w:r>
      <w:r w:rsidR="00225668" w:rsidRPr="002C3822">
        <w:rPr>
          <w:rFonts w:ascii="Segoe UI" w:hAnsi="Segoe UI" w:cs="Segoe UI"/>
          <w:sz w:val="20"/>
        </w:rPr>
        <w:fldChar w:fldCharType="end"/>
      </w:r>
      <w:r w:rsidR="00225668" w:rsidRPr="002C3822">
        <w:rPr>
          <w:rFonts w:ascii="Segoe UI" w:hAnsi="Segoe UI" w:cs="Segoe UI"/>
          <w:sz w:val="20"/>
        </w:rPr>
        <w:t xml:space="preserve"> </w:t>
      </w:r>
      <w:r w:rsidR="00225668">
        <w:rPr>
          <w:rFonts w:ascii="Segoe UI" w:hAnsi="Segoe UI" w:cs="Segoe UI"/>
          <w:sz w:val="20"/>
        </w:rPr>
        <w:t xml:space="preserve"> </w:t>
      </w:r>
      <w:permEnd w:id="675291919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="00AC5610">
        <w:rPr>
          <w:rFonts w:ascii="Segoe UI" w:hAnsi="Segoe UI" w:cs="Segoe UI"/>
        </w:rPr>
        <w:t>(q</w:t>
      </w:r>
      <w:r w:rsidRPr="009212E5">
        <w:rPr>
          <w:rFonts w:ascii="Segoe UI" w:hAnsi="Segoe UI" w:cs="Segoe UI"/>
        </w:rPr>
        <w:t>)</w:t>
      </w: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D3FF2" w:rsidRDefault="008D3FF2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81562F" w:rsidRPr="008D3FF2" w:rsidRDefault="0081562F" w:rsidP="0081562F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8D3FF2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81562F" w:rsidRPr="008D3FF2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Identificar o tipo de projeto de especialidade em questão.</w:t>
      </w:r>
    </w:p>
    <w:p w:rsidR="0081562F" w:rsidRPr="008D3FF2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Indicar o nome e habilitação do autor do projeto</w:t>
      </w:r>
    </w:p>
    <w:p w:rsidR="0081562F" w:rsidRPr="008D3FF2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:rsidR="002E6AEB" w:rsidRPr="002C3822" w:rsidRDefault="002E6AEB" w:rsidP="002E6A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>
        <w:rPr>
          <w:rFonts w:ascii="Segoe UI" w:hAnsi="Segoe UI" w:cs="Segoe UI"/>
          <w:sz w:val="14"/>
          <w:szCs w:val="18"/>
        </w:rPr>
        <w:t xml:space="preserve"> e o fim a que se destina, caso aplicável</w:t>
      </w:r>
    </w:p>
    <w:p w:rsidR="0081562F" w:rsidRPr="008D3FF2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2E6AEB" w:rsidRDefault="002E6AEB" w:rsidP="002E6AE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procedimento aplicável ao pedido</w:t>
      </w:r>
    </w:p>
    <w:p w:rsidR="00795893" w:rsidRPr="000E6E4A" w:rsidRDefault="00795893" w:rsidP="0079589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81562F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Discriminar as normas técnicas e gerais e especificas de con</w:t>
      </w:r>
      <w:r w:rsidR="0033281A">
        <w:rPr>
          <w:rFonts w:ascii="Segoe UI" w:hAnsi="Segoe UI" w:cs="Segoe UI"/>
          <w:sz w:val="14"/>
          <w:szCs w:val="18"/>
        </w:rPr>
        <w:t>strução</w:t>
      </w:r>
    </w:p>
    <w:p w:rsidR="0033281A" w:rsidRPr="002C3822" w:rsidRDefault="0033281A" w:rsidP="0033281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Manter ou apagar a redação dos parágrafos conforme aplicável</w:t>
      </w:r>
    </w:p>
    <w:p w:rsidR="0033281A" w:rsidRPr="000E6E4A" w:rsidRDefault="0033281A" w:rsidP="0033281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Especificar nas normas técnicas e regulamentares que não são respeitadas ao abrigo do Dec. Lei 95/2019 de 18 de julho e respetivas portarias acessórias</w:t>
      </w:r>
    </w:p>
    <w:p w:rsidR="0033281A" w:rsidRPr="000E6E4A" w:rsidRDefault="0033281A" w:rsidP="0033281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Especificar nas normas técnicas e regulamentares que não são respeitadas ao abrigo do artigo 60º do RJUE e justificar de forma fundamentada, para cada norma, os motivos da sua não observância, conforme previsto no n.º 5 do artigo 10º do RJUE</w:t>
      </w:r>
    </w:p>
    <w:p w:rsidR="0033281A" w:rsidRPr="000E6E4A" w:rsidRDefault="0033281A" w:rsidP="0033281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Especificar nas normas técnicas e regulamentares que não são respeitadas ao abrigo do n.º 5 do artigo 102º-A do RJUE e justificar de forma fundamentada, para cada norma, os motivos da sua não observância, conforme previsto no n.º 5 do artigo 10º do RJUE</w:t>
      </w:r>
    </w:p>
    <w:p w:rsidR="0033281A" w:rsidRPr="000E6E4A" w:rsidRDefault="0033281A" w:rsidP="0033281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Indicar a data de construção</w:t>
      </w:r>
    </w:p>
    <w:p w:rsidR="0033281A" w:rsidRPr="000E6E4A" w:rsidRDefault="0033281A" w:rsidP="0033281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0E6E4A">
        <w:rPr>
          <w:rFonts w:ascii="Segoe UI" w:hAnsi="Segoe UI" w:cs="Segoe UI"/>
          <w:sz w:val="14"/>
          <w:szCs w:val="18"/>
        </w:rPr>
        <w:t>Anexar comprovativo da data de construção em conformidade com o disposto no artigo 20º-A do RMUE-TV, ou seja, registo fotográfico, cartográfico ou outro caracterizador da edificação a legalizar</w:t>
      </w:r>
    </w:p>
    <w:p w:rsidR="0081562F" w:rsidRPr="008D3FF2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Indicar a licença de loteamento ou informação prévia, quando aplicável.</w:t>
      </w:r>
    </w:p>
    <w:p w:rsidR="0081562F" w:rsidRPr="00C94A85" w:rsidRDefault="0081562F" w:rsidP="0081562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8"/>
          <w:szCs w:val="18"/>
        </w:rPr>
      </w:pPr>
      <w:r w:rsidRPr="008D3FF2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C94A85" w:rsidRPr="00CF63F8" w:rsidRDefault="00C94A85" w:rsidP="00C94A85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sectPr w:rsidR="00C94A85" w:rsidRPr="00CF63F8" w:rsidSect="008A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62F" w:rsidRDefault="0081562F" w:rsidP="002E7EB3">
      <w:pPr>
        <w:spacing w:after="0" w:line="240" w:lineRule="auto"/>
      </w:pPr>
      <w:r>
        <w:separator/>
      </w:r>
    </w:p>
  </w:endnote>
  <w:end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F28" w:rsidRDefault="003F3F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DE0" w:rsidRDefault="00EE4DE0" w:rsidP="00EE4DE0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6CF65698" wp14:editId="4164ED38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Im_DGU_000_007_A0.0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8B0326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8B0326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1562F" w:rsidRPr="001661BF" w:rsidRDefault="0081562F" w:rsidP="00B51920">
    <w:pPr>
      <w:pStyle w:val="Rodap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F28" w:rsidRDefault="003F3F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62F" w:rsidRDefault="0081562F" w:rsidP="002E7EB3">
      <w:pPr>
        <w:spacing w:after="0" w:line="240" w:lineRule="auto"/>
      </w:pPr>
      <w:r>
        <w:separator/>
      </w:r>
    </w:p>
  </w:footnote>
  <w:foot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F28" w:rsidRDefault="003F3F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2F" w:rsidRPr="008A21DA" w:rsidRDefault="0081562F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1562F" w:rsidRPr="008A21DA" w:rsidRDefault="008B0326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F28" w:rsidRDefault="003F3F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C3530"/>
    <w:multiLevelType w:val="hybridMultilevel"/>
    <w:tmpl w:val="35E4BAF4"/>
    <w:lvl w:ilvl="0" w:tplc="DD5C9680">
      <w:start w:val="1"/>
      <w:numFmt w:val="lowerLetter"/>
      <w:lvlText w:val="(%1)"/>
      <w:lvlJc w:val="left"/>
      <w:pPr>
        <w:ind w:left="720" w:hanging="360"/>
      </w:pPr>
      <w:rPr>
        <w:rFonts w:hint="default"/>
        <w:sz w:val="14"/>
        <w:szCs w:val="1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T41CL4ubGxl2sEkggw6ww6pw4MrJatIP/TJm07pthQDsPSs1kmBLFlNL8ffe34YY8jQ2okD+RQ5Ogb+8c/588g==" w:salt="Lww/11XJlutCtDUKKpDulQ=="/>
  <w:defaultTabStop w:val="708"/>
  <w:hyphenationZone w:val="425"/>
  <w:doNotShadeFormData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A7DD0"/>
    <w:rsid w:val="000B65DC"/>
    <w:rsid w:val="0010653C"/>
    <w:rsid w:val="00115EF3"/>
    <w:rsid w:val="001312AF"/>
    <w:rsid w:val="001452CD"/>
    <w:rsid w:val="001661BF"/>
    <w:rsid w:val="001A0458"/>
    <w:rsid w:val="001A4BC3"/>
    <w:rsid w:val="001E047C"/>
    <w:rsid w:val="002241C6"/>
    <w:rsid w:val="00225668"/>
    <w:rsid w:val="002923E0"/>
    <w:rsid w:val="002B7B59"/>
    <w:rsid w:val="002E6AEB"/>
    <w:rsid w:val="002E7EB3"/>
    <w:rsid w:val="0033281A"/>
    <w:rsid w:val="003729F0"/>
    <w:rsid w:val="003E783C"/>
    <w:rsid w:val="003F3F28"/>
    <w:rsid w:val="004D0FB2"/>
    <w:rsid w:val="004E7484"/>
    <w:rsid w:val="005440D9"/>
    <w:rsid w:val="005767A8"/>
    <w:rsid w:val="00592BD4"/>
    <w:rsid w:val="00620054"/>
    <w:rsid w:val="00627BC1"/>
    <w:rsid w:val="00677AC6"/>
    <w:rsid w:val="007030FB"/>
    <w:rsid w:val="007854EF"/>
    <w:rsid w:val="00795893"/>
    <w:rsid w:val="0081562F"/>
    <w:rsid w:val="00862EB4"/>
    <w:rsid w:val="008A21DA"/>
    <w:rsid w:val="008B0326"/>
    <w:rsid w:val="008D3FF2"/>
    <w:rsid w:val="00915748"/>
    <w:rsid w:val="00917EEB"/>
    <w:rsid w:val="009969FC"/>
    <w:rsid w:val="009B0EC3"/>
    <w:rsid w:val="00A15179"/>
    <w:rsid w:val="00A7707B"/>
    <w:rsid w:val="00AB4913"/>
    <w:rsid w:val="00AC5610"/>
    <w:rsid w:val="00B51920"/>
    <w:rsid w:val="00B65C3B"/>
    <w:rsid w:val="00C94A85"/>
    <w:rsid w:val="00D338AF"/>
    <w:rsid w:val="00D54A7D"/>
    <w:rsid w:val="00D55B1F"/>
    <w:rsid w:val="00D576F5"/>
    <w:rsid w:val="00D638E1"/>
    <w:rsid w:val="00DA71C4"/>
    <w:rsid w:val="00DE0508"/>
    <w:rsid w:val="00DF67F0"/>
    <w:rsid w:val="00E94815"/>
    <w:rsid w:val="00EE2DE9"/>
    <w:rsid w:val="00EE4DE0"/>
    <w:rsid w:val="00EF3EE4"/>
    <w:rsid w:val="00F22B16"/>
    <w:rsid w:val="00F6377C"/>
    <w:rsid w:val="00F660A5"/>
    <w:rsid w:val="00F73AAA"/>
    <w:rsid w:val="00FC2138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1661BF"/>
  </w:style>
  <w:style w:type="character" w:styleId="TextodoMarcadordePosio">
    <w:name w:val="Placeholder Text"/>
    <w:basedOn w:val="Tipodeletrapredefinidodopargrafo"/>
    <w:uiPriority w:val="99"/>
    <w:semiHidden/>
    <w:rsid w:val="008D3FF2"/>
    <w:rPr>
      <w:color w:val="808080"/>
    </w:rPr>
  </w:style>
  <w:style w:type="paragraph" w:customStyle="1" w:styleId="TableContents">
    <w:name w:val="Table Contents"/>
    <w:basedOn w:val="Normal"/>
    <w:rsid w:val="00D576F5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6442474081461AA7B0E1E04DC40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DBBE21-5333-4D02-A5BC-8CC43A8A98A9}"/>
      </w:docPartPr>
      <w:docPartBody>
        <w:p w:rsidR="0053687A" w:rsidRDefault="00154851" w:rsidP="00154851">
          <w:pPr>
            <w:pStyle w:val="CA6442474081461AA7B0E1E04DC403B0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1FD08-2279-41FA-86C1-3EABEBC54396}"/>
      </w:docPartPr>
      <w:docPartBody>
        <w:p w:rsidR="0053687A" w:rsidRDefault="00154851"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BCBE01B92EA2420499B60899D37F58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F06DC7-CA96-4100-A2AD-BE21E6F05FD8}"/>
      </w:docPartPr>
      <w:docPartBody>
        <w:p w:rsidR="0053687A" w:rsidRDefault="00154851" w:rsidP="00154851">
          <w:pPr>
            <w:pStyle w:val="BCBE01B92EA2420499B60899D37F5807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146A9A0863764BCBB3B467FDC742F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9856E-5E96-4FD5-8993-54C7F7848147}"/>
      </w:docPartPr>
      <w:docPartBody>
        <w:p w:rsidR="007939B7" w:rsidRDefault="0053687A" w:rsidP="0053687A">
          <w:pPr>
            <w:pStyle w:val="146A9A0863764BCBB3B467FDC742F7CD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AC44AF685C6F4A1FA8605F9215C88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892FE3-BBAC-4E83-814A-6028265D68BB}"/>
      </w:docPartPr>
      <w:docPartBody>
        <w:p w:rsidR="0084398E" w:rsidRDefault="001C4756" w:rsidP="001C4756">
          <w:pPr>
            <w:pStyle w:val="AC44AF685C6F4A1FA8605F9215C88BDA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07"/>
    <w:rsid w:val="00154851"/>
    <w:rsid w:val="001C4756"/>
    <w:rsid w:val="0053687A"/>
    <w:rsid w:val="00592707"/>
    <w:rsid w:val="007939B7"/>
    <w:rsid w:val="0084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C4756"/>
    <w:rPr>
      <w:color w:val="808080"/>
    </w:rPr>
  </w:style>
  <w:style w:type="paragraph" w:customStyle="1" w:styleId="FDB2AD0D4BB34D39A25AA262A69BFE7A">
    <w:name w:val="FDB2AD0D4BB34D39A25AA262A69BFE7A"/>
    <w:rsid w:val="00592707"/>
  </w:style>
  <w:style w:type="paragraph" w:customStyle="1" w:styleId="DE5CA08634FA443F9C8254A145C01F18">
    <w:name w:val="DE5CA08634FA443F9C8254A145C01F18"/>
    <w:rsid w:val="00592707"/>
  </w:style>
  <w:style w:type="paragraph" w:customStyle="1" w:styleId="E9D8918B5B4247038FE1EC0C6AA0D7DE">
    <w:name w:val="E9D8918B5B4247038FE1EC0C6AA0D7DE"/>
    <w:rsid w:val="00154851"/>
  </w:style>
  <w:style w:type="paragraph" w:customStyle="1" w:styleId="F0254CFE3F7B49309103C47C449BA9DB">
    <w:name w:val="F0254CFE3F7B49309103C47C449BA9DB"/>
    <w:rsid w:val="00154851"/>
  </w:style>
  <w:style w:type="paragraph" w:customStyle="1" w:styleId="CA6442474081461AA7B0E1E04DC403B0">
    <w:name w:val="CA6442474081461AA7B0E1E04DC403B0"/>
    <w:rsid w:val="00154851"/>
  </w:style>
  <w:style w:type="paragraph" w:customStyle="1" w:styleId="AEABC1D944664C178CE1203A8A1C0483">
    <w:name w:val="AEABC1D944664C178CE1203A8A1C0483"/>
    <w:rsid w:val="00154851"/>
  </w:style>
  <w:style w:type="paragraph" w:customStyle="1" w:styleId="BCBE01B92EA2420499B60899D37F5807">
    <w:name w:val="BCBE01B92EA2420499B60899D37F5807"/>
    <w:rsid w:val="00154851"/>
  </w:style>
  <w:style w:type="paragraph" w:customStyle="1" w:styleId="146A9A0863764BCBB3B467FDC742F7CD">
    <w:name w:val="146A9A0863764BCBB3B467FDC742F7CD"/>
    <w:rsid w:val="0053687A"/>
  </w:style>
  <w:style w:type="paragraph" w:customStyle="1" w:styleId="AC44AF685C6F4A1FA8605F9215C88BDA">
    <w:name w:val="AC44AF685C6F4A1FA8605F9215C88BDA"/>
    <w:rsid w:val="001C4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FBE246B7</Template>
  <TotalTime>50</TotalTime>
  <Pages>2</Pages>
  <Words>723</Words>
  <Characters>3910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32</cp:revision>
  <dcterms:created xsi:type="dcterms:W3CDTF">2021-03-23T08:57:00Z</dcterms:created>
  <dcterms:modified xsi:type="dcterms:W3CDTF">2024-03-16T10:51:00Z</dcterms:modified>
</cp:coreProperties>
</file>