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C82" w:rsidRPr="00087164" w:rsidRDefault="00F05C82" w:rsidP="00F05C82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087164">
        <w:rPr>
          <w:rFonts w:ascii="Segoe UI" w:hAnsi="Segoe UI" w:cs="Segoe UI"/>
          <w:b/>
          <w:sz w:val="20"/>
        </w:rPr>
        <w:t>MINUTA</w:t>
      </w:r>
    </w:p>
    <w:p w:rsidR="00F05C82" w:rsidRPr="00087164" w:rsidRDefault="00F05C82" w:rsidP="00F05C82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087164">
        <w:rPr>
          <w:rFonts w:ascii="Segoe UI" w:hAnsi="Segoe UI" w:cs="Segoe UI"/>
          <w:b/>
          <w:sz w:val="16"/>
          <w:szCs w:val="18"/>
        </w:rPr>
        <w:t>RESPONSABILIDADE PELAS CONDIÇÕES DE CONCLUSÃO DE OBRA</w:t>
      </w:r>
    </w:p>
    <w:p w:rsidR="00F05C82" w:rsidRPr="00087164" w:rsidRDefault="00F05C82" w:rsidP="00F05C82">
      <w:pPr>
        <w:spacing w:after="0"/>
        <w:ind w:left="-709" w:right="-568"/>
        <w:rPr>
          <w:rFonts w:ascii="Segoe UI" w:hAnsi="Segoe UI" w:cs="Segoe UI"/>
          <w:b/>
        </w:rPr>
      </w:pPr>
    </w:p>
    <w:p w:rsidR="00F05C82" w:rsidRPr="00087164" w:rsidRDefault="00F05C82" w:rsidP="00F05C82">
      <w:pPr>
        <w:spacing w:after="0"/>
        <w:ind w:left="-709" w:right="-568"/>
        <w:rPr>
          <w:rFonts w:ascii="Segoe UI" w:hAnsi="Segoe UI" w:cs="Segoe UI"/>
          <w:b/>
          <w:sz w:val="20"/>
        </w:rPr>
      </w:pPr>
      <w:r w:rsidRPr="00087164">
        <w:rPr>
          <w:rFonts w:ascii="Segoe UI" w:hAnsi="Segoe UI" w:cs="Segoe UI"/>
          <w:b/>
          <w:sz w:val="20"/>
        </w:rPr>
        <w:t xml:space="preserve">TERMO DE RESPONSABILIDADE DO </w:t>
      </w:r>
      <w:permStart w:id="786777009" w:edGrp="everyone"/>
      <w:sdt>
        <w:sdtPr>
          <w:rPr>
            <w:rFonts w:ascii="Segoe UI" w:hAnsi="Segoe UI" w:cs="Segoe UI"/>
            <w:sz w:val="20"/>
          </w:rPr>
          <w:id w:val="-2036956189"/>
          <w:placeholder>
            <w:docPart w:val="1D08E8C8D646449B957CF3906DF38007"/>
          </w:placeholder>
          <w:showingPlcHdr/>
          <w:dropDownList>
            <w:listItem w:value="Escolha um item."/>
            <w:listItem w:displayText="DIRETOR DE OBRA" w:value="DIRETOR DE OBRA"/>
            <w:listItem w:displayText="DIRETOR DE FISCALIZAÇÃO DE OBRA" w:value="DIRETOR DE FISCALIZAÇÃO DE OBRA"/>
          </w:dropDownList>
        </w:sdtPr>
        <w:sdtEndPr/>
        <w:sdtContent>
          <w:r w:rsidR="000811F8" w:rsidRPr="00A8401F">
            <w:rPr>
              <w:rStyle w:val="TextodoMarcadordePosio"/>
            </w:rPr>
            <w:t>Escolha um item.</w:t>
          </w:r>
        </w:sdtContent>
      </w:sdt>
      <w:r w:rsidR="000811F8">
        <w:rPr>
          <w:rFonts w:ascii="Segoe UI" w:hAnsi="Segoe UI" w:cs="Segoe UI"/>
          <w:sz w:val="20"/>
        </w:rPr>
        <w:t xml:space="preserve"> </w:t>
      </w:r>
      <w:permEnd w:id="786777009"/>
    </w:p>
    <w:p w:rsidR="00B85546" w:rsidRPr="002C3822" w:rsidRDefault="002E45A6" w:rsidP="00B85546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2C3822">
        <w:rPr>
          <w:rFonts w:ascii="Segoe UI" w:hAnsi="Segoe UI" w:cs="Segoe UI"/>
          <w:sz w:val="16"/>
          <w:szCs w:val="18"/>
        </w:rPr>
        <w:t xml:space="preserve"> </w:t>
      </w:r>
      <w:r w:rsidR="00B85546" w:rsidRPr="002C3822">
        <w:rPr>
          <w:rFonts w:ascii="Segoe UI" w:hAnsi="Segoe UI" w:cs="Segoe UI"/>
          <w:sz w:val="16"/>
          <w:szCs w:val="18"/>
        </w:rPr>
        <w:t>(Conf</w:t>
      </w:r>
      <w:r w:rsidR="00B85546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="00B85546" w:rsidRPr="002C3822">
        <w:rPr>
          <w:rFonts w:ascii="Segoe UI" w:hAnsi="Segoe UI" w:cs="Segoe UI"/>
          <w:sz w:val="16"/>
          <w:szCs w:val="18"/>
        </w:rPr>
        <w:t>)</w:t>
      </w:r>
    </w:p>
    <w:p w:rsidR="00B85546" w:rsidRPr="00087164" w:rsidRDefault="00B85546" w:rsidP="00820585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</w:p>
    <w:p w:rsidR="00F05C82" w:rsidRPr="00087164" w:rsidRDefault="00F05C82" w:rsidP="00F05C82">
      <w:pPr>
        <w:ind w:left="-709" w:right="-568"/>
        <w:rPr>
          <w:rFonts w:ascii="Segoe UI" w:hAnsi="Segoe UI" w:cs="Segoe UI"/>
        </w:rPr>
      </w:pPr>
    </w:p>
    <w:permStart w:id="716321442" w:edGrp="everyone"/>
    <w:p w:rsidR="00F05C82" w:rsidRDefault="00B5772E" w:rsidP="00B5772E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716321442"/>
      <w:r w:rsidRPr="002C3822">
        <w:rPr>
          <w:rFonts w:ascii="Segoe UI" w:hAnsi="Segoe UI" w:cs="Segoe UI"/>
          <w:sz w:val="20"/>
        </w:rPr>
        <w:t xml:space="preserve"> (a), morador na </w:t>
      </w:r>
      <w:permStart w:id="38496660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384966608"/>
      <w:r w:rsidRPr="002C3822">
        <w:rPr>
          <w:rFonts w:ascii="Segoe UI" w:hAnsi="Segoe UI" w:cs="Segoe UI"/>
          <w:sz w:val="20"/>
        </w:rPr>
        <w:t xml:space="preserve">, contribuinte n.º </w:t>
      </w:r>
      <w:permStart w:id="27717978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77179789"/>
      <w:r w:rsidRPr="002C3822">
        <w:rPr>
          <w:rFonts w:ascii="Segoe UI" w:hAnsi="Segoe UI" w:cs="Segoe UI"/>
          <w:sz w:val="20"/>
        </w:rPr>
        <w:t xml:space="preserve">, inscrito na </w:t>
      </w:r>
      <w:permStart w:id="1076587621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076587621"/>
      <w:r w:rsidRPr="002C3822">
        <w:rPr>
          <w:rFonts w:ascii="Segoe UI" w:hAnsi="Segoe UI" w:cs="Segoe UI"/>
          <w:sz w:val="20"/>
        </w:rPr>
        <w:t xml:space="preserve">(b), sob o número </w:t>
      </w:r>
      <w:permStart w:id="1892380181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892380181"/>
      <w:r w:rsidRPr="002C3822">
        <w:rPr>
          <w:rFonts w:ascii="Segoe UI" w:hAnsi="Segoe UI" w:cs="Segoe UI"/>
          <w:sz w:val="20"/>
        </w:rPr>
        <w:t>, declara</w:t>
      </w:r>
      <w:r w:rsidR="00B85546">
        <w:rPr>
          <w:rFonts w:ascii="Segoe UI" w:hAnsi="Segoe UI" w:cs="Segoe UI"/>
          <w:sz w:val="20"/>
        </w:rPr>
        <w:t xml:space="preserve"> para efeitos do disposto no artigo 62.º-A do </w:t>
      </w:r>
      <w:r w:rsidR="00B85546" w:rsidRPr="002C3822">
        <w:rPr>
          <w:rFonts w:ascii="Segoe UI" w:hAnsi="Segoe UI" w:cs="Segoe UI"/>
          <w:sz w:val="20"/>
        </w:rPr>
        <w:t>Decreto-Lei n.º 555/99 de 16 de dezembro, na sua atual redação</w:t>
      </w:r>
      <w:r w:rsidR="00F05C82" w:rsidRPr="00087164">
        <w:rPr>
          <w:rFonts w:ascii="Segoe UI" w:hAnsi="Segoe UI" w:cs="Segoe UI"/>
          <w:sz w:val="20"/>
        </w:rPr>
        <w:t xml:space="preserve">, na qualidade </w:t>
      </w:r>
      <w:r w:rsidR="00074F76">
        <w:rPr>
          <w:rFonts w:ascii="Segoe UI" w:hAnsi="Segoe UI" w:cs="Segoe UI"/>
          <w:sz w:val="20"/>
        </w:rPr>
        <w:t>de</w:t>
      </w:r>
      <w:r w:rsidR="00074F76" w:rsidRPr="00087164">
        <w:rPr>
          <w:rFonts w:ascii="Segoe UI" w:hAnsi="Segoe UI" w:cs="Segoe UI"/>
          <w:sz w:val="20"/>
        </w:rPr>
        <w:t xml:space="preserve"> </w:t>
      </w:r>
      <w:r w:rsidR="00074F76" w:rsidRPr="002C3822">
        <w:rPr>
          <w:rFonts w:ascii="Segoe UI" w:hAnsi="Segoe UI" w:cs="Segoe UI"/>
          <w:sz w:val="20"/>
        </w:rPr>
        <w:t xml:space="preserve"> </w:t>
      </w:r>
      <w:permStart w:id="608001911" w:edGrp="everyone"/>
      <w:sdt>
        <w:sdtPr>
          <w:rPr>
            <w:rFonts w:ascii="Segoe UI" w:hAnsi="Segoe UI" w:cs="Segoe UI"/>
            <w:sz w:val="20"/>
          </w:rPr>
          <w:id w:val="1395620928"/>
          <w:placeholder>
            <w:docPart w:val="B5C140834B92428BA4F473A22EE5EA94"/>
          </w:placeholder>
          <w:showingPlcHdr/>
          <w:dropDownList>
            <w:listItem w:value="Escolha um item."/>
            <w:listItem w:displayText="diretor de obra" w:value="diretor de obra"/>
            <w:listItem w:displayText="diretor de fiscalização de obra" w:value="diretor de fiscalização de obra"/>
          </w:dropDownList>
        </w:sdtPr>
        <w:sdtEndPr/>
        <w:sdtContent>
          <w:r w:rsidR="00074F76" w:rsidRPr="00A8401F">
            <w:rPr>
              <w:rStyle w:val="TextodoMarcadordePosio"/>
            </w:rPr>
            <w:t>Escolha um item.</w:t>
          </w:r>
        </w:sdtContent>
      </w:sdt>
      <w:r w:rsidR="00074F76">
        <w:rPr>
          <w:rFonts w:ascii="Segoe UI" w:hAnsi="Segoe UI" w:cs="Segoe UI"/>
          <w:sz w:val="20"/>
        </w:rPr>
        <w:t xml:space="preserve"> </w:t>
      </w:r>
      <w:permEnd w:id="608001911"/>
      <w:r w:rsidR="00074F76" w:rsidRPr="00087164">
        <w:rPr>
          <w:rFonts w:ascii="Segoe UI" w:hAnsi="Segoe UI" w:cs="Segoe UI"/>
          <w:sz w:val="20"/>
        </w:rPr>
        <w:t xml:space="preserve"> </w:t>
      </w:r>
      <w:r w:rsidR="00F05C82" w:rsidRPr="00087164">
        <w:rPr>
          <w:rFonts w:ascii="Segoe UI" w:hAnsi="Segoe UI" w:cs="Segoe UI"/>
          <w:sz w:val="20"/>
        </w:rPr>
        <w:t xml:space="preserve">que a obra localizada em </w:t>
      </w:r>
      <w:r w:rsidRPr="002C3822">
        <w:rPr>
          <w:rFonts w:ascii="Segoe UI" w:hAnsi="Segoe UI" w:cs="Segoe UI"/>
          <w:sz w:val="20"/>
        </w:rPr>
        <w:t xml:space="preserve"> </w:t>
      </w:r>
      <w:permStart w:id="104270960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042709600"/>
      <w:r w:rsidR="00B85546">
        <w:rPr>
          <w:rFonts w:ascii="Segoe UI" w:hAnsi="Segoe UI" w:cs="Segoe UI"/>
          <w:sz w:val="20"/>
        </w:rPr>
        <w:t xml:space="preserve"> (c), com</w:t>
      </w:r>
      <w:r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220754801" w:edGrp="everyone"/>
      <w:r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</w:rPr>
          <w:id w:val="-2141261029"/>
          <w:placeholder>
            <w:docPart w:val="8E2F8C21BFCC4745B356935A89DF2CCB"/>
          </w:placeholder>
          <w:showingPlcHdr/>
          <w:dropDownList>
            <w:listItem w:value="Escolha um item."/>
            <w:listItem w:displayText="a licença" w:value="a licença"/>
            <w:listItem w:displayText="o título de comunicação prévia" w:value="o título de comunicação prévia"/>
          </w:dropDownList>
        </w:sdtPr>
        <w:sdtEndPr/>
        <w:sdtContent>
          <w:r w:rsidRPr="00A8401F">
            <w:rPr>
              <w:rStyle w:val="TextodoMarcadordePosio"/>
            </w:rPr>
            <w:t>Escolha um item.</w:t>
          </w:r>
        </w:sdtContent>
      </w:sdt>
      <w:r w:rsidRPr="00964F53">
        <w:rPr>
          <w:rFonts w:ascii="Segoe UI" w:hAnsi="Segoe UI" w:cs="Segoe UI"/>
          <w:sz w:val="20"/>
          <w:szCs w:val="20"/>
        </w:rPr>
        <w:t xml:space="preserve"> </w:t>
      </w:r>
      <w:permEnd w:id="220754801"/>
      <w:r w:rsidRPr="00C420CB">
        <w:rPr>
          <w:rFonts w:ascii="Segoe UI" w:hAnsi="Segoe UI" w:cs="Segoe UI"/>
          <w:sz w:val="20"/>
        </w:rPr>
        <w:t xml:space="preserve"> </w:t>
      </w:r>
      <w:r w:rsidR="00F05C82" w:rsidRPr="00087164">
        <w:rPr>
          <w:rFonts w:ascii="Segoe UI" w:hAnsi="Segoe UI" w:cs="Segoe UI"/>
          <w:sz w:val="20"/>
        </w:rPr>
        <w:t xml:space="preserve">(d) de obras de edificação n.º </w:t>
      </w:r>
      <w:r w:rsidRPr="002C3822">
        <w:rPr>
          <w:rFonts w:ascii="Segoe UI" w:hAnsi="Segoe UI" w:cs="Segoe UI"/>
          <w:sz w:val="20"/>
        </w:rPr>
        <w:t xml:space="preserve"> </w:t>
      </w:r>
      <w:permStart w:id="74471071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744710715"/>
      <w:r w:rsidR="00F05C82" w:rsidRPr="00087164">
        <w:rPr>
          <w:rFonts w:ascii="Segoe UI" w:hAnsi="Segoe UI" w:cs="Segoe UI"/>
          <w:sz w:val="20"/>
        </w:rPr>
        <w:t xml:space="preserve"> cujo titular é </w:t>
      </w:r>
      <w:r w:rsidRPr="002C3822">
        <w:rPr>
          <w:rFonts w:ascii="Segoe UI" w:hAnsi="Segoe UI" w:cs="Segoe UI"/>
          <w:sz w:val="20"/>
        </w:rPr>
        <w:t xml:space="preserve"> </w:t>
      </w:r>
      <w:permStart w:id="42160138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421601388"/>
      <w:r w:rsidR="00F05C82" w:rsidRPr="00087164">
        <w:rPr>
          <w:rFonts w:ascii="Segoe UI" w:hAnsi="Segoe UI" w:cs="Segoe UI"/>
          <w:sz w:val="20"/>
        </w:rPr>
        <w:t xml:space="preserve"> (e), </w:t>
      </w:r>
      <w:r w:rsidR="00820585">
        <w:rPr>
          <w:rFonts w:ascii="Segoe UI" w:hAnsi="Segoe UI" w:cs="Segoe UI"/>
          <w:sz w:val="20"/>
        </w:rPr>
        <w:t>se encontra concluída desde</w:t>
      </w:r>
      <w:r w:rsidR="00820585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1871721918"/>
          <w:placeholder>
            <w:docPart w:val="662191F958074ABDAB99D24BFFB75347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473786318" w:edGrp="everyone"/>
          <w:r w:rsidR="00820585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473786318"/>
        </w:sdtContent>
      </w:sdt>
      <w:r w:rsidR="00820585" w:rsidRPr="006A0ACE">
        <w:rPr>
          <w:rFonts w:ascii="Segoe UI" w:hAnsi="Segoe UI" w:cs="Segoe UI"/>
          <w:sz w:val="20"/>
        </w:rPr>
        <w:t xml:space="preserve"> (f), </w:t>
      </w:r>
      <w:r w:rsidR="00F05C82" w:rsidRPr="00087164">
        <w:rPr>
          <w:rFonts w:ascii="Segoe UI" w:hAnsi="Segoe UI" w:cs="Segoe UI"/>
          <w:sz w:val="20"/>
        </w:rPr>
        <w:t xml:space="preserve">em conformidade com o projeto aprovado ou apresentado, com as condicionantes da licença, com a </w:t>
      </w:r>
      <w:r>
        <w:rPr>
          <w:rFonts w:ascii="Segoe UI" w:hAnsi="Segoe UI" w:cs="Segoe UI"/>
          <w:sz w:val="20"/>
        </w:rPr>
        <w:t xml:space="preserve">utilização prevista 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915749692" w:edGrp="everyone"/>
      <w:r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</w:rPr>
          <w:id w:val="-1644875467"/>
          <w:placeholder>
            <w:docPart w:val="2D5FB3B9E4CA4B5DBF9AA2036DF159B6"/>
          </w:placeholder>
          <w:showingPlcHdr/>
          <w:dropDownList>
            <w:listItem w:value="Escolha um item."/>
            <w:listItem w:displayText="na licença" w:value="na licença"/>
            <w:listItem w:displayText="no título de comunicação prévia" w:value="no título de comunicação prévia"/>
          </w:dropDownList>
        </w:sdtPr>
        <w:sdtEndPr/>
        <w:sdtContent>
          <w:r w:rsidRPr="00A8401F">
            <w:rPr>
              <w:rStyle w:val="TextodoMarcadordePosio"/>
            </w:rPr>
            <w:t>Escolha um item.</w:t>
          </w:r>
        </w:sdtContent>
      </w:sdt>
      <w:r w:rsidRPr="00964F53">
        <w:rPr>
          <w:rFonts w:ascii="Segoe UI" w:hAnsi="Segoe UI" w:cs="Segoe UI"/>
          <w:sz w:val="20"/>
          <w:szCs w:val="20"/>
        </w:rPr>
        <w:t xml:space="preserve"> </w:t>
      </w:r>
      <w:permEnd w:id="915749692"/>
      <w:r w:rsidR="0076198A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</w:t>
      </w:r>
      <w:permStart w:id="2082549098" w:edGrp="everyone"/>
      <w:r w:rsidRPr="00087164">
        <w:rPr>
          <w:rFonts w:ascii="Segoe UI" w:hAnsi="Segoe UI" w:cs="Segoe UI"/>
          <w:sz w:val="20"/>
          <w:highlight w:val="lightGray"/>
        </w:rPr>
        <w:t xml:space="preserve"> </w:t>
      </w:r>
      <w:r w:rsidRPr="00D92991">
        <w:rPr>
          <w:rFonts w:ascii="Segoe UI" w:hAnsi="Segoe UI" w:cs="Segoe UI"/>
          <w:sz w:val="20"/>
        </w:rPr>
        <w:t>e que as alterações efetuadas ao projeto estão em conformidade com as normas legais e regulamentares que lhe são aplicáveis</w:t>
      </w:r>
      <w:r w:rsidR="008F2B5B" w:rsidRPr="00D92991">
        <w:rPr>
          <w:rFonts w:ascii="Segoe UI" w:hAnsi="Segoe UI" w:cs="Segoe UI"/>
          <w:sz w:val="20"/>
        </w:rPr>
        <w:t xml:space="preserve"> e que se encontram refletidas nas telas finais do projeto</w:t>
      </w:r>
      <w:r w:rsidR="00B85546" w:rsidRPr="00D92991">
        <w:rPr>
          <w:rFonts w:ascii="Segoe UI" w:hAnsi="Segoe UI" w:cs="Segoe UI"/>
          <w:sz w:val="20"/>
        </w:rPr>
        <w:t xml:space="preserve"> </w:t>
      </w:r>
      <w:r w:rsidR="00B85546" w:rsidRPr="00D92991">
        <w:rPr>
          <w:rFonts w:ascii="Segoe UI" w:hAnsi="Segoe UI" w:cs="Segoe UI"/>
          <w:i/>
          <w:sz w:val="20"/>
          <w:u w:val="single"/>
        </w:rPr>
        <w:t>CASO NÃO APLICÁVEL DEVE APAGAR ESTA REDAÇÃ</w:t>
      </w:r>
      <w:r w:rsidR="008F2B5B" w:rsidRPr="00D92991">
        <w:rPr>
          <w:rFonts w:ascii="Segoe UI" w:hAnsi="Segoe UI" w:cs="Segoe UI"/>
          <w:i/>
          <w:sz w:val="20"/>
          <w:u w:val="single"/>
        </w:rPr>
        <w:t xml:space="preserve">O </w:t>
      </w:r>
      <w:r w:rsidR="0076198A" w:rsidRPr="00D92991">
        <w:rPr>
          <w:rFonts w:ascii="Segoe UI" w:hAnsi="Segoe UI" w:cs="Segoe UI"/>
          <w:sz w:val="20"/>
        </w:rPr>
        <w:t>(g)</w:t>
      </w:r>
      <w:r w:rsidR="001632DA">
        <w:rPr>
          <w:rFonts w:ascii="Segoe UI" w:hAnsi="Segoe UI" w:cs="Segoe UI"/>
          <w:sz w:val="20"/>
        </w:rPr>
        <w:t>)</w:t>
      </w:r>
      <w:permEnd w:id="2082549098"/>
      <w:r w:rsidR="00F05C82" w:rsidRPr="00087164">
        <w:rPr>
          <w:rFonts w:ascii="Segoe UI" w:hAnsi="Segoe UI" w:cs="Segoe UI"/>
          <w:sz w:val="20"/>
        </w:rPr>
        <w:t>.</w:t>
      </w:r>
    </w:p>
    <w:p w:rsidR="009F6887" w:rsidRDefault="00B85546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bookmarkStart w:id="0" w:name="_GoBack"/>
      <w:bookmarkEnd w:id="0"/>
      <w:r>
        <w:rPr>
          <w:rFonts w:ascii="Segoe UI" w:hAnsi="Segoe UI" w:cs="Segoe UI"/>
          <w:sz w:val="20"/>
        </w:rPr>
        <w:t xml:space="preserve">Mais declara que a obra foi executada e concluída de acordo com os projetos, tendo sido assegurada a efetiva execução dos trabalhos das diferentes especialidades por técnicos qualificados, nomeadamente de cordo </w:t>
      </w:r>
      <w:proofErr w:type="gramStart"/>
      <w:r>
        <w:rPr>
          <w:rFonts w:ascii="Segoe UI" w:hAnsi="Segoe UI" w:cs="Segoe UI"/>
          <w:sz w:val="20"/>
        </w:rPr>
        <w:t>o</w:t>
      </w:r>
      <w:proofErr w:type="gramEnd"/>
      <w:r>
        <w:rPr>
          <w:rFonts w:ascii="Segoe UI" w:hAnsi="Segoe UI" w:cs="Segoe UI"/>
          <w:sz w:val="20"/>
        </w:rPr>
        <w:t xml:space="preserve">: </w:t>
      </w:r>
    </w:p>
    <w:p w:rsidR="009F6887" w:rsidRPr="009F6887" w:rsidRDefault="009F6887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9F6887">
        <w:rPr>
          <w:rFonts w:ascii="Segoe UI" w:hAnsi="Segoe UI" w:cs="Segoe UI"/>
          <w:sz w:val="20"/>
        </w:rPr>
        <w:t xml:space="preserve"> </w:t>
      </w:r>
      <w:permStart w:id="1537170563" w:edGrp="everyone"/>
      <w:sdt>
        <w:sdtPr>
          <w:rPr>
            <w:rFonts w:ascii="MS Gothic" w:eastAsia="MS Gothic" w:hAnsi="MS Gothic" w:cs="Segoe UI"/>
            <w:sz w:val="20"/>
          </w:rPr>
          <w:id w:val="374817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Pr="009F6887">
        <w:rPr>
          <w:rFonts w:ascii="Segoe UI" w:hAnsi="Segoe UI" w:cs="Segoe UI"/>
          <w:sz w:val="20"/>
        </w:rPr>
        <w:t xml:space="preserve"> </w:t>
      </w:r>
      <w:permEnd w:id="1537170563"/>
      <w:r w:rsidRPr="009F6887">
        <w:rPr>
          <w:rFonts w:ascii="Segoe UI" w:hAnsi="Segoe UI" w:cs="Segoe UI"/>
          <w:sz w:val="20"/>
        </w:rPr>
        <w:t xml:space="preserve"> Projeto de arquitetura</w:t>
      </w:r>
    </w:p>
    <w:permStart w:id="1266040604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147054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266040604"/>
      <w:r w:rsidR="009F6887" w:rsidRPr="009F6887">
        <w:rPr>
          <w:rFonts w:ascii="Segoe UI" w:hAnsi="Segoe UI" w:cs="Segoe UI"/>
          <w:sz w:val="20"/>
        </w:rPr>
        <w:t xml:space="preserve"> Projeto de estabilidade que inclua o projeto de escavação e contenção periférica</w:t>
      </w:r>
    </w:p>
    <w:permStart w:id="1943681487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200045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943681487"/>
      <w:r w:rsidR="009F6887" w:rsidRPr="009F6887">
        <w:rPr>
          <w:rFonts w:ascii="Segoe UI" w:hAnsi="Segoe UI" w:cs="Segoe UI"/>
          <w:sz w:val="20"/>
        </w:rPr>
        <w:t xml:space="preserve"> Projeto de reforço sísmico</w:t>
      </w:r>
    </w:p>
    <w:permStart w:id="1341207977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101487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341207977"/>
      <w:r w:rsidR="009F6887" w:rsidRPr="009F6887">
        <w:rPr>
          <w:rFonts w:ascii="Segoe UI" w:hAnsi="Segoe UI" w:cs="Segoe UI"/>
          <w:sz w:val="20"/>
        </w:rPr>
        <w:t xml:space="preserve"> Projeto de instalações elétricas</w:t>
      </w:r>
    </w:p>
    <w:permStart w:id="992745190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60419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992745190"/>
      <w:r w:rsidR="009F6887" w:rsidRPr="009F6887">
        <w:rPr>
          <w:rFonts w:ascii="Segoe UI" w:hAnsi="Segoe UI" w:cs="Segoe UI"/>
          <w:sz w:val="20"/>
        </w:rPr>
        <w:t xml:space="preserve"> Projeto de instalações de gás</w:t>
      </w:r>
    </w:p>
    <w:permStart w:id="927881056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169450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927881056"/>
      <w:r w:rsidR="009F6887" w:rsidRPr="009F6887">
        <w:rPr>
          <w:rFonts w:ascii="Segoe UI" w:hAnsi="Segoe UI" w:cs="Segoe UI"/>
          <w:sz w:val="20"/>
        </w:rPr>
        <w:t xml:space="preserve"> Projeto de redes prediais de água e esgotos</w:t>
      </w:r>
    </w:p>
    <w:permStart w:id="225211056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93849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225211056"/>
      <w:r w:rsidR="009F6887" w:rsidRPr="009F6887">
        <w:rPr>
          <w:rFonts w:ascii="Segoe UI" w:hAnsi="Segoe UI" w:cs="Segoe UI"/>
          <w:sz w:val="20"/>
        </w:rPr>
        <w:t xml:space="preserve"> Projeto de águas pluviais</w:t>
      </w:r>
    </w:p>
    <w:permStart w:id="1594168026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96805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594168026"/>
      <w:r w:rsidR="009F6887" w:rsidRPr="009F6887">
        <w:rPr>
          <w:rFonts w:ascii="Segoe UI" w:hAnsi="Segoe UI" w:cs="Segoe UI"/>
          <w:sz w:val="20"/>
        </w:rPr>
        <w:t xml:space="preserve"> Projeto de arranjos exteriores</w:t>
      </w:r>
    </w:p>
    <w:permStart w:id="734075776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57717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734075776"/>
      <w:r w:rsidR="009F6887" w:rsidRPr="009F6887">
        <w:rPr>
          <w:rFonts w:ascii="Segoe UI" w:hAnsi="Segoe UI" w:cs="Segoe UI"/>
          <w:sz w:val="20"/>
        </w:rPr>
        <w:t xml:space="preserve"> Projeto de infraestruturas de telecomunicações</w:t>
      </w:r>
    </w:p>
    <w:permStart w:id="1464744228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88661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464744228"/>
      <w:r w:rsidR="009F6887" w:rsidRPr="009F6887">
        <w:rPr>
          <w:rFonts w:ascii="Segoe UI" w:hAnsi="Segoe UI" w:cs="Segoe UI"/>
          <w:sz w:val="20"/>
        </w:rPr>
        <w:t xml:space="preserve"> Projeto de comportamento térmico</w:t>
      </w:r>
    </w:p>
    <w:permStart w:id="36248991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4533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36248991"/>
      <w:r w:rsidR="009F6887" w:rsidRPr="009F6887">
        <w:rPr>
          <w:rFonts w:ascii="Segoe UI" w:hAnsi="Segoe UI" w:cs="Segoe UI"/>
          <w:sz w:val="20"/>
        </w:rPr>
        <w:t xml:space="preserve"> Certificado energético</w:t>
      </w:r>
      <w:r w:rsidR="00EA7810">
        <w:rPr>
          <w:rFonts w:ascii="Segoe UI" w:hAnsi="Segoe UI" w:cs="Segoe UI"/>
          <w:sz w:val="20"/>
        </w:rPr>
        <w:t xml:space="preserve"> com </w:t>
      </w:r>
      <w:r w:rsidR="007874B5">
        <w:rPr>
          <w:rFonts w:ascii="Segoe UI" w:hAnsi="Segoe UI" w:cs="Segoe UI"/>
          <w:sz w:val="20"/>
        </w:rPr>
        <w:t>n.º</w:t>
      </w:r>
      <w:r w:rsidR="007874B5" w:rsidRPr="00087164">
        <w:rPr>
          <w:rFonts w:ascii="Segoe UI" w:hAnsi="Segoe UI" w:cs="Segoe UI"/>
          <w:sz w:val="20"/>
        </w:rPr>
        <w:t xml:space="preserve"> </w:t>
      </w:r>
      <w:r w:rsidR="007874B5" w:rsidRPr="002C3822">
        <w:rPr>
          <w:rFonts w:ascii="Segoe UI" w:hAnsi="Segoe UI" w:cs="Segoe UI"/>
          <w:sz w:val="20"/>
        </w:rPr>
        <w:t xml:space="preserve"> </w:t>
      </w:r>
      <w:permStart w:id="1430720497" w:edGrp="everyone"/>
      <w:r w:rsidR="007874B5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7874B5" w:rsidRPr="002C3822">
        <w:rPr>
          <w:rFonts w:ascii="Segoe UI" w:hAnsi="Segoe UI" w:cs="Segoe UI"/>
          <w:sz w:val="20"/>
        </w:rPr>
        <w:instrText xml:space="preserve"> FORMTEXT </w:instrText>
      </w:r>
      <w:r w:rsidR="007874B5" w:rsidRPr="002C3822">
        <w:rPr>
          <w:rFonts w:ascii="Segoe UI" w:hAnsi="Segoe UI" w:cs="Segoe UI"/>
          <w:sz w:val="20"/>
        </w:rPr>
      </w:r>
      <w:r w:rsidR="007874B5" w:rsidRPr="002C3822">
        <w:rPr>
          <w:rFonts w:ascii="Segoe UI" w:hAnsi="Segoe UI" w:cs="Segoe UI"/>
          <w:sz w:val="20"/>
        </w:rPr>
        <w:fldChar w:fldCharType="separate"/>
      </w:r>
      <w:r w:rsidR="007874B5" w:rsidRPr="002C3822">
        <w:rPr>
          <w:rFonts w:ascii="Segoe UI" w:hAnsi="Segoe UI" w:cs="Segoe UI"/>
          <w:noProof/>
          <w:sz w:val="20"/>
        </w:rPr>
        <w:t>__________________</w:t>
      </w:r>
      <w:r w:rsidR="007874B5" w:rsidRPr="002C3822">
        <w:rPr>
          <w:rFonts w:ascii="Segoe UI" w:hAnsi="Segoe UI" w:cs="Segoe UI"/>
          <w:sz w:val="20"/>
        </w:rPr>
        <w:fldChar w:fldCharType="end"/>
      </w:r>
      <w:r w:rsidR="007874B5">
        <w:rPr>
          <w:rFonts w:ascii="Segoe UI" w:hAnsi="Segoe UI" w:cs="Segoe UI"/>
          <w:sz w:val="20"/>
        </w:rPr>
        <w:t xml:space="preserve"> </w:t>
      </w:r>
      <w:permEnd w:id="1430720497"/>
      <w:r w:rsidR="007874B5" w:rsidRPr="00087164">
        <w:rPr>
          <w:rFonts w:ascii="Segoe UI" w:hAnsi="Segoe UI" w:cs="Segoe UI"/>
          <w:sz w:val="20"/>
        </w:rPr>
        <w:t xml:space="preserve"> </w:t>
      </w:r>
      <w:r w:rsidR="007874B5">
        <w:rPr>
          <w:rFonts w:ascii="Segoe UI" w:hAnsi="Segoe UI" w:cs="Segoe UI"/>
          <w:sz w:val="20"/>
        </w:rPr>
        <w:t>(k) e a classe energética</w:t>
      </w:r>
      <w:r w:rsidR="007874B5" w:rsidRPr="00087164">
        <w:rPr>
          <w:rFonts w:ascii="Segoe UI" w:hAnsi="Segoe UI" w:cs="Segoe UI"/>
          <w:sz w:val="20"/>
        </w:rPr>
        <w:t xml:space="preserve"> </w:t>
      </w:r>
      <w:r w:rsidR="007874B5" w:rsidRPr="002C3822">
        <w:rPr>
          <w:rFonts w:ascii="Segoe UI" w:hAnsi="Segoe UI" w:cs="Segoe UI"/>
          <w:sz w:val="20"/>
        </w:rPr>
        <w:t xml:space="preserve"> </w:t>
      </w:r>
      <w:permStart w:id="1947882971" w:edGrp="everyone"/>
      <w:r w:rsidR="007874B5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7874B5" w:rsidRPr="002C3822">
        <w:rPr>
          <w:rFonts w:ascii="Segoe UI" w:hAnsi="Segoe UI" w:cs="Segoe UI"/>
          <w:sz w:val="20"/>
        </w:rPr>
        <w:instrText xml:space="preserve"> FORMTEXT </w:instrText>
      </w:r>
      <w:r w:rsidR="007874B5" w:rsidRPr="002C3822">
        <w:rPr>
          <w:rFonts w:ascii="Segoe UI" w:hAnsi="Segoe UI" w:cs="Segoe UI"/>
          <w:sz w:val="20"/>
        </w:rPr>
      </w:r>
      <w:r w:rsidR="007874B5" w:rsidRPr="002C3822">
        <w:rPr>
          <w:rFonts w:ascii="Segoe UI" w:hAnsi="Segoe UI" w:cs="Segoe UI"/>
          <w:sz w:val="20"/>
        </w:rPr>
        <w:fldChar w:fldCharType="separate"/>
      </w:r>
      <w:r w:rsidR="007874B5" w:rsidRPr="002C3822">
        <w:rPr>
          <w:rFonts w:ascii="Segoe UI" w:hAnsi="Segoe UI" w:cs="Segoe UI"/>
          <w:noProof/>
          <w:sz w:val="20"/>
        </w:rPr>
        <w:t>__________________</w:t>
      </w:r>
      <w:r w:rsidR="007874B5" w:rsidRPr="002C3822">
        <w:rPr>
          <w:rFonts w:ascii="Segoe UI" w:hAnsi="Segoe UI" w:cs="Segoe UI"/>
          <w:sz w:val="20"/>
        </w:rPr>
        <w:fldChar w:fldCharType="end"/>
      </w:r>
      <w:r w:rsidR="007874B5">
        <w:rPr>
          <w:rFonts w:ascii="Segoe UI" w:hAnsi="Segoe UI" w:cs="Segoe UI"/>
          <w:sz w:val="20"/>
        </w:rPr>
        <w:t xml:space="preserve"> </w:t>
      </w:r>
      <w:permEnd w:id="1947882971"/>
      <w:r w:rsidR="007874B5" w:rsidRPr="00087164">
        <w:rPr>
          <w:rFonts w:ascii="Segoe UI" w:hAnsi="Segoe UI" w:cs="Segoe UI"/>
          <w:sz w:val="20"/>
        </w:rPr>
        <w:t xml:space="preserve"> </w:t>
      </w:r>
      <w:r w:rsidR="007874B5">
        <w:rPr>
          <w:rFonts w:ascii="Segoe UI" w:hAnsi="Segoe UI" w:cs="Segoe UI"/>
          <w:sz w:val="20"/>
        </w:rPr>
        <w:t>(k)</w:t>
      </w:r>
    </w:p>
    <w:permStart w:id="1799120001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51075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799120001"/>
      <w:r w:rsidR="009F6887" w:rsidRPr="009F6887">
        <w:rPr>
          <w:rFonts w:ascii="Segoe UI" w:hAnsi="Segoe UI" w:cs="Segoe UI"/>
          <w:sz w:val="20"/>
        </w:rPr>
        <w:t xml:space="preserve"> Projeto de instalações eletromecânicas, incluindo as de transporte de pessoas e ou mercadorias</w:t>
      </w:r>
    </w:p>
    <w:permStart w:id="1144009642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10873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144009642"/>
      <w:r w:rsidR="009F6887" w:rsidRPr="009F6887">
        <w:rPr>
          <w:rFonts w:ascii="Segoe UI" w:hAnsi="Segoe UI" w:cs="Segoe UI"/>
          <w:sz w:val="20"/>
        </w:rPr>
        <w:t xml:space="preserve"> Projeto de segurança contra incêndios em edifícios</w:t>
      </w:r>
    </w:p>
    <w:permStart w:id="1371549860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22406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371549860"/>
      <w:r w:rsidR="009F6887" w:rsidRPr="009F6887">
        <w:rPr>
          <w:rFonts w:ascii="Segoe UI" w:hAnsi="Segoe UI" w:cs="Segoe UI"/>
          <w:sz w:val="20"/>
        </w:rPr>
        <w:t xml:space="preserve"> Projeto de condicionamento acústico</w:t>
      </w:r>
    </w:p>
    <w:permStart w:id="385906622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23669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385906622"/>
      <w:r w:rsidR="009F6887" w:rsidRPr="009F6887">
        <w:rPr>
          <w:rFonts w:ascii="Segoe UI" w:hAnsi="Segoe UI" w:cs="Segoe UI"/>
          <w:sz w:val="20"/>
        </w:rPr>
        <w:t xml:space="preserve"> Projeto de instalações, equipamentos e sistemas de aquecimento, ventilação e ar condicionado (AVAC)</w:t>
      </w:r>
    </w:p>
    <w:permStart w:id="1502117698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615879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1502117698"/>
      <w:r w:rsidR="009F6887" w:rsidRPr="009F6887">
        <w:rPr>
          <w:rFonts w:ascii="Segoe UI" w:hAnsi="Segoe UI" w:cs="Segoe UI"/>
          <w:sz w:val="20"/>
        </w:rPr>
        <w:t xml:space="preserve"> Projeto de sistemas de gestão centralizada</w:t>
      </w:r>
    </w:p>
    <w:permStart w:id="70912223" w:edGrp="everyone"/>
    <w:p w:rsidR="009F6887" w:rsidRPr="009F6887" w:rsidRDefault="00460590" w:rsidP="009F688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742635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887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9F6887" w:rsidRPr="009F6887">
        <w:rPr>
          <w:rFonts w:ascii="Segoe UI" w:hAnsi="Segoe UI" w:cs="Segoe UI"/>
          <w:sz w:val="20"/>
        </w:rPr>
        <w:t xml:space="preserve"> </w:t>
      </w:r>
      <w:permEnd w:id="70912223"/>
      <w:r w:rsidR="009F6887" w:rsidRPr="009F6887">
        <w:rPr>
          <w:rFonts w:ascii="Segoe UI" w:hAnsi="Segoe UI" w:cs="Segoe UI"/>
          <w:sz w:val="20"/>
        </w:rPr>
        <w:t xml:space="preserve"> Projeto de </w:t>
      </w:r>
      <w:permStart w:id="1352751335" w:edGrp="everyone"/>
      <w:r w:rsidR="009F6887" w:rsidRPr="009F6887">
        <w:rPr>
          <w:rFonts w:ascii="Segoe UI" w:hAnsi="Segoe UI" w:cs="Segoe UI"/>
          <w:sz w:val="20"/>
        </w:rPr>
        <w:t>… (h))</w:t>
      </w:r>
      <w:permEnd w:id="1352751335"/>
      <w:r w:rsidR="009F6887" w:rsidRPr="009F6887">
        <w:rPr>
          <w:rFonts w:ascii="Segoe UI" w:hAnsi="Segoe UI" w:cs="Segoe UI"/>
          <w:sz w:val="20"/>
        </w:rPr>
        <w:t>.</w:t>
      </w:r>
    </w:p>
    <w:p w:rsidR="00294A90" w:rsidRDefault="00294A90" w:rsidP="00294A90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</w:p>
    <w:p w:rsidR="00D92991" w:rsidRDefault="00D92991" w:rsidP="00294A90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t>Mais declara que foram efetuados os ensaios e obtidos os certificados previstos na legislação aplicável.</w:t>
      </w:r>
    </w:p>
    <w:p w:rsidR="00D92991" w:rsidRPr="00CB0849" w:rsidRDefault="00D92991" w:rsidP="00294A90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</w:p>
    <w:p w:rsidR="00294A90" w:rsidRPr="00CB0849" w:rsidRDefault="00460590" w:rsidP="00294A90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93AAD85A068541029CF9C8EC10FE2B80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390094957" w:edGrp="everyone"/>
          <w:r w:rsidR="00B5772E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390094957"/>
        </w:sdtContent>
      </w:sdt>
    </w:p>
    <w:p w:rsidR="00294A90" w:rsidRPr="00CB0849" w:rsidRDefault="00294A90" w:rsidP="00294A90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294A90" w:rsidRDefault="00294A90" w:rsidP="00294A90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294A90" w:rsidRPr="00E93775" w:rsidRDefault="00294A90" w:rsidP="00294A90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76198A">
        <w:rPr>
          <w:rFonts w:ascii="Segoe UI" w:hAnsi="Segoe UI" w:cs="Segoe UI"/>
          <w:sz w:val="14"/>
          <w:szCs w:val="20"/>
        </w:rPr>
        <w:t>i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2E45A6" w:rsidRPr="00E93775" w:rsidRDefault="002E45A6" w:rsidP="002E45A6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 xml:space="preserve">Código de verificação de competências profissionais: </w:t>
      </w:r>
      <w:r w:rsidRPr="00087164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 </w:t>
      </w:r>
      <w:permStart w:id="176216332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762163325"/>
      <w:r w:rsidRPr="00087164"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Pr="009212E5">
        <w:rPr>
          <w:rFonts w:ascii="Segoe UI" w:hAnsi="Segoe UI" w:cs="Segoe UI"/>
        </w:rPr>
        <w:t>(</w:t>
      </w:r>
      <w:r w:rsidR="0076198A">
        <w:rPr>
          <w:rFonts w:ascii="Segoe UI" w:hAnsi="Segoe UI" w:cs="Segoe UI"/>
        </w:rPr>
        <w:t>j</w:t>
      </w:r>
      <w:r w:rsidRPr="009212E5">
        <w:rPr>
          <w:rFonts w:ascii="Segoe UI" w:hAnsi="Segoe UI" w:cs="Segoe UI"/>
        </w:rPr>
        <w:t>)</w:t>
      </w:r>
    </w:p>
    <w:p w:rsidR="00F05C82" w:rsidRPr="00294A90" w:rsidRDefault="00F05C82" w:rsidP="00294A90">
      <w:pPr>
        <w:spacing w:after="0" w:line="360" w:lineRule="auto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:rsidR="00294A90" w:rsidRDefault="00294A90" w:rsidP="00F05C82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294A90" w:rsidRDefault="00294A90" w:rsidP="00F05C82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294A90" w:rsidRDefault="00294A90" w:rsidP="00F05C82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F05C82" w:rsidRPr="00294A90" w:rsidRDefault="00F05C82" w:rsidP="00F05C82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294A90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F05C82" w:rsidRPr="00294A90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Indicar o nome e habilitação profissional do diretor de obra</w:t>
      </w:r>
    </w:p>
    <w:p w:rsidR="00F05C82" w:rsidRPr="00294A90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:rsidR="00F05C82" w:rsidRPr="00294A90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F05C82" w:rsidRPr="00294A90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Indicar o aplicável - alvará de licença ou título de comunicação prévia</w:t>
      </w:r>
    </w:p>
    <w:p w:rsidR="00F05C82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820585" w:rsidRPr="00294A90" w:rsidRDefault="00820585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6A0ACE">
        <w:rPr>
          <w:rFonts w:ascii="Segoe UI" w:hAnsi="Segoe UI" w:cs="Segoe UI"/>
          <w:sz w:val="14"/>
          <w:szCs w:val="18"/>
        </w:rPr>
        <w:t>Indicar data de conclusão da obra</w:t>
      </w:r>
    </w:p>
    <w:p w:rsidR="00F05C82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Manter a redação se aplicável</w:t>
      </w:r>
    </w:p>
    <w:p w:rsidR="0076198A" w:rsidRPr="00294A90" w:rsidRDefault="0076198A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outros projetos não elencados</w:t>
      </w:r>
    </w:p>
    <w:p w:rsidR="00F05C82" w:rsidRDefault="00F05C82" w:rsidP="00F05C8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94A90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C4765A" w:rsidRDefault="00C4765A" w:rsidP="00C4765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C5358D" w:rsidRPr="00CF63F8" w:rsidRDefault="00C5358D" w:rsidP="00C5358D">
      <w:pPr>
        <w:pStyle w:val="PargrafodaLista"/>
        <w:numPr>
          <w:ilvl w:val="0"/>
          <w:numId w:val="2"/>
        </w:numPr>
        <w:ind w:left="0" w:right="-567" w:hanging="709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n.º do certificado energético atribuído para efeitos de consulta no Portal do SCE e respetiva classificação energética, para os efeitos previstos no artigo 5.º do DL 101-D/2020 de 7 de dezembro e ainda para efeitos de verificação da redução de taxa aplicada em fase de licenciamento ou comunicação prévia, nos termos do disposto no artigo 17º do Regulamento de Liquidação e Cobrança de Taxas e Emissão de Licenças do Município de Torres Vedras</w:t>
      </w:r>
    </w:p>
    <w:p w:rsidR="00C5358D" w:rsidRPr="00CF63F8" w:rsidRDefault="00C5358D" w:rsidP="00C5358D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:rsidR="00C4765A" w:rsidRPr="00294A90" w:rsidRDefault="00C4765A" w:rsidP="00C4765A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:rsidR="00EF3EE4" w:rsidRPr="002B2D6E" w:rsidRDefault="002B2D6E" w:rsidP="002B2D6E">
      <w:pPr>
        <w:tabs>
          <w:tab w:val="left" w:pos="3066"/>
        </w:tabs>
      </w:pPr>
      <w:r>
        <w:tab/>
      </w:r>
    </w:p>
    <w:sectPr w:rsidR="00EF3EE4" w:rsidRPr="002B2D6E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546" w:rsidRDefault="00B85546" w:rsidP="002E7EB3">
      <w:pPr>
        <w:spacing w:after="0" w:line="240" w:lineRule="auto"/>
      </w:pPr>
      <w:r>
        <w:separator/>
      </w:r>
    </w:p>
  </w:endnote>
  <w:endnote w:type="continuationSeparator" w:id="0">
    <w:p w:rsidR="00B85546" w:rsidRDefault="00B85546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546" w:rsidRDefault="00B85546" w:rsidP="002B046D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5E0C9FCC" wp14:editId="255B3791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Im_DGU_000_01</w:t>
    </w:r>
    <w:r w:rsidR="00403C81">
      <w:rPr>
        <w:rFonts w:ascii="Segoe UI" w:hAnsi="Segoe UI" w:cs="Segoe UI"/>
        <w:color w:val="3B3838"/>
        <w:sz w:val="14"/>
        <w:szCs w:val="14"/>
      </w:rPr>
      <w:t>2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460590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460590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B85546" w:rsidRPr="00B127E8" w:rsidRDefault="00B85546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546" w:rsidRDefault="00B85546" w:rsidP="002E7EB3">
      <w:pPr>
        <w:spacing w:after="0" w:line="240" w:lineRule="auto"/>
      </w:pPr>
      <w:r>
        <w:separator/>
      </w:r>
    </w:p>
  </w:footnote>
  <w:footnote w:type="continuationSeparator" w:id="0">
    <w:p w:rsidR="00B85546" w:rsidRDefault="00B85546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546" w:rsidRPr="008A21DA" w:rsidRDefault="00B85546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B85546" w:rsidRPr="008A21DA" w:rsidRDefault="00460590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D108B"/>
    <w:multiLevelType w:val="hybridMultilevel"/>
    <w:tmpl w:val="A00C5F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D6FB5"/>
    <w:multiLevelType w:val="hybridMultilevel"/>
    <w:tmpl w:val="ADA8A720"/>
    <w:lvl w:ilvl="0" w:tplc="08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A95ED6"/>
    <w:multiLevelType w:val="hybridMultilevel"/>
    <w:tmpl w:val="1A2EC15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enIVsJqCge9yKxO2d8n/TjAYSuImEZPNX+am/p2RzH6G/fRetAVeE7TTm1A4cXG+ATK32UTDXh/IsBsv44V4g==" w:salt="YdmWRY8ZiOOHUNngEmn9Hw=="/>
  <w:defaultTabStop w:val="708"/>
  <w:hyphenationZone w:val="425"/>
  <w:doNotShadeFormData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74F76"/>
    <w:rsid w:val="000811F8"/>
    <w:rsid w:val="00087164"/>
    <w:rsid w:val="000D3FFB"/>
    <w:rsid w:val="00115EF3"/>
    <w:rsid w:val="001474E3"/>
    <w:rsid w:val="001632DA"/>
    <w:rsid w:val="00164716"/>
    <w:rsid w:val="001A0458"/>
    <w:rsid w:val="001A4BC3"/>
    <w:rsid w:val="001A624B"/>
    <w:rsid w:val="002241C6"/>
    <w:rsid w:val="00294A90"/>
    <w:rsid w:val="002B046D"/>
    <w:rsid w:val="002B2D6E"/>
    <w:rsid w:val="002B7B59"/>
    <w:rsid w:val="002E45A6"/>
    <w:rsid w:val="002E7EB3"/>
    <w:rsid w:val="003729F0"/>
    <w:rsid w:val="00394805"/>
    <w:rsid w:val="003B36D5"/>
    <w:rsid w:val="00403C81"/>
    <w:rsid w:val="004058B0"/>
    <w:rsid w:val="00405E34"/>
    <w:rsid w:val="00451E42"/>
    <w:rsid w:val="00460590"/>
    <w:rsid w:val="00470AF7"/>
    <w:rsid w:val="0049449E"/>
    <w:rsid w:val="004D0FB2"/>
    <w:rsid w:val="004E56BC"/>
    <w:rsid w:val="00502AA8"/>
    <w:rsid w:val="00592BD4"/>
    <w:rsid w:val="00620054"/>
    <w:rsid w:val="00627BC1"/>
    <w:rsid w:val="0065600E"/>
    <w:rsid w:val="00677AC6"/>
    <w:rsid w:val="00687FE1"/>
    <w:rsid w:val="007030FB"/>
    <w:rsid w:val="00720D36"/>
    <w:rsid w:val="00732EE8"/>
    <w:rsid w:val="0076198A"/>
    <w:rsid w:val="007854EF"/>
    <w:rsid w:val="007874B5"/>
    <w:rsid w:val="007A31C7"/>
    <w:rsid w:val="007F39AD"/>
    <w:rsid w:val="0081562F"/>
    <w:rsid w:val="00820585"/>
    <w:rsid w:val="008248FF"/>
    <w:rsid w:val="00862EB4"/>
    <w:rsid w:val="00895A86"/>
    <w:rsid w:val="008A21DA"/>
    <w:rsid w:val="008B6389"/>
    <w:rsid w:val="008C0764"/>
    <w:rsid w:val="008C43E8"/>
    <w:rsid w:val="008E41C0"/>
    <w:rsid w:val="008F2B5B"/>
    <w:rsid w:val="00915748"/>
    <w:rsid w:val="00917EEB"/>
    <w:rsid w:val="00920A2F"/>
    <w:rsid w:val="00984432"/>
    <w:rsid w:val="009969FC"/>
    <w:rsid w:val="009F6887"/>
    <w:rsid w:val="00A15179"/>
    <w:rsid w:val="00A7707B"/>
    <w:rsid w:val="00AB4913"/>
    <w:rsid w:val="00AE001C"/>
    <w:rsid w:val="00B12492"/>
    <w:rsid w:val="00B127E8"/>
    <w:rsid w:val="00B51920"/>
    <w:rsid w:val="00B5772E"/>
    <w:rsid w:val="00B631CE"/>
    <w:rsid w:val="00B65C3B"/>
    <w:rsid w:val="00B85546"/>
    <w:rsid w:val="00B86C39"/>
    <w:rsid w:val="00C4765A"/>
    <w:rsid w:val="00C5358D"/>
    <w:rsid w:val="00CF7C1F"/>
    <w:rsid w:val="00CF7D79"/>
    <w:rsid w:val="00D54A7D"/>
    <w:rsid w:val="00D55B1F"/>
    <w:rsid w:val="00D638E1"/>
    <w:rsid w:val="00D6463B"/>
    <w:rsid w:val="00D92991"/>
    <w:rsid w:val="00DE0508"/>
    <w:rsid w:val="00DF67F0"/>
    <w:rsid w:val="00E81147"/>
    <w:rsid w:val="00E967ED"/>
    <w:rsid w:val="00EA7810"/>
    <w:rsid w:val="00EC13EB"/>
    <w:rsid w:val="00ED7410"/>
    <w:rsid w:val="00ED7E05"/>
    <w:rsid w:val="00EE2DE9"/>
    <w:rsid w:val="00EF3EE4"/>
    <w:rsid w:val="00F05C82"/>
    <w:rsid w:val="00F22B16"/>
    <w:rsid w:val="00F73AAA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B127E8"/>
  </w:style>
  <w:style w:type="character" w:styleId="TextodoMarcadordePosio">
    <w:name w:val="Placeholder Text"/>
    <w:basedOn w:val="Tipodeletrapredefinidodopargrafo"/>
    <w:uiPriority w:val="99"/>
    <w:semiHidden/>
    <w:rsid w:val="00294A90"/>
    <w:rPr>
      <w:color w:val="808080"/>
    </w:rPr>
  </w:style>
  <w:style w:type="paragraph" w:customStyle="1" w:styleId="TableContents">
    <w:name w:val="Table Contents"/>
    <w:basedOn w:val="Normal"/>
    <w:rsid w:val="00451E42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2F8C21BFCC4745B356935A89DF2C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22BE85-F00E-4BBC-8FEA-FE7E30004015}"/>
      </w:docPartPr>
      <w:docPartBody>
        <w:p w:rsidR="00732766" w:rsidRDefault="00A03275" w:rsidP="00A03275">
          <w:pPr>
            <w:pStyle w:val="8E2F8C21BFCC4745B356935A89DF2CCB"/>
          </w:pPr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2D5FB3B9E4CA4B5DBF9AA2036DF15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6017E4-8D0B-4C76-9E1C-56F2DEED4418}"/>
      </w:docPartPr>
      <w:docPartBody>
        <w:p w:rsidR="00732766" w:rsidRDefault="00A03275" w:rsidP="00A03275">
          <w:pPr>
            <w:pStyle w:val="2D5FB3B9E4CA4B5DBF9AA2036DF159B6"/>
          </w:pPr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93AAD85A068541029CF9C8EC10FE2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684E37-E281-4B1D-A65E-73FFF147E4EB}"/>
      </w:docPartPr>
      <w:docPartBody>
        <w:p w:rsidR="00732766" w:rsidRDefault="00A03275" w:rsidP="00A03275">
          <w:pPr>
            <w:pStyle w:val="93AAD85A068541029CF9C8EC10FE2B80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662191F958074ABDAB99D24BFFB753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84147-FD06-40F8-B14E-B42E99A905B3}"/>
      </w:docPartPr>
      <w:docPartBody>
        <w:p w:rsidR="00BA7BDD" w:rsidRDefault="003F6FBA" w:rsidP="003F6FBA">
          <w:pPr>
            <w:pStyle w:val="662191F958074ABDAB99D24BFFB75347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1D08E8C8D646449B957CF3906DF38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36B18-4718-4D14-A445-F32E7C1B9C39}"/>
      </w:docPartPr>
      <w:docPartBody>
        <w:p w:rsidR="00A05A00" w:rsidRDefault="0024496A" w:rsidP="0024496A">
          <w:pPr>
            <w:pStyle w:val="1D08E8C8D646449B957CF3906DF38007"/>
          </w:pPr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B5C140834B92428BA4F473A22EE5E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5944A-1E79-43E1-8C6A-261130E682D4}"/>
      </w:docPartPr>
      <w:docPartBody>
        <w:p w:rsidR="002C3040" w:rsidRDefault="00A05A00" w:rsidP="00A05A00">
          <w:pPr>
            <w:pStyle w:val="B5C140834B92428BA4F473A22EE5EA94"/>
          </w:pPr>
          <w:r w:rsidRPr="00A8401F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D3"/>
    <w:rsid w:val="000431D3"/>
    <w:rsid w:val="0024496A"/>
    <w:rsid w:val="002C3040"/>
    <w:rsid w:val="003F6FBA"/>
    <w:rsid w:val="00457985"/>
    <w:rsid w:val="0071399B"/>
    <w:rsid w:val="00732766"/>
    <w:rsid w:val="00A03275"/>
    <w:rsid w:val="00A05A00"/>
    <w:rsid w:val="00BA7BDD"/>
    <w:rsid w:val="00D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05A00"/>
    <w:rPr>
      <w:color w:val="808080"/>
    </w:rPr>
  </w:style>
  <w:style w:type="paragraph" w:customStyle="1" w:styleId="A9EE3C65420C4AB9A9E4D0B72F494984">
    <w:name w:val="A9EE3C65420C4AB9A9E4D0B72F494984"/>
    <w:rsid w:val="000431D3"/>
  </w:style>
  <w:style w:type="paragraph" w:customStyle="1" w:styleId="9C699C6435F944F19C41F446D921EF56">
    <w:name w:val="9C699C6435F944F19C41F446D921EF56"/>
    <w:rsid w:val="00A03275"/>
  </w:style>
  <w:style w:type="paragraph" w:customStyle="1" w:styleId="8E2F8C21BFCC4745B356935A89DF2CCB">
    <w:name w:val="8E2F8C21BFCC4745B356935A89DF2CCB"/>
    <w:rsid w:val="00A03275"/>
  </w:style>
  <w:style w:type="paragraph" w:customStyle="1" w:styleId="2D5FB3B9E4CA4B5DBF9AA2036DF159B6">
    <w:name w:val="2D5FB3B9E4CA4B5DBF9AA2036DF159B6"/>
    <w:rsid w:val="00A03275"/>
  </w:style>
  <w:style w:type="paragraph" w:customStyle="1" w:styleId="80A736DCD8354AC8A7C9631D5042CE97">
    <w:name w:val="80A736DCD8354AC8A7C9631D5042CE97"/>
    <w:rsid w:val="00A03275"/>
  </w:style>
  <w:style w:type="paragraph" w:customStyle="1" w:styleId="93AAD85A068541029CF9C8EC10FE2B80">
    <w:name w:val="93AAD85A068541029CF9C8EC10FE2B80"/>
    <w:rsid w:val="00A03275"/>
  </w:style>
  <w:style w:type="paragraph" w:customStyle="1" w:styleId="662191F958074ABDAB99D24BFFB75347">
    <w:name w:val="662191F958074ABDAB99D24BFFB75347"/>
    <w:rsid w:val="003F6FBA"/>
  </w:style>
  <w:style w:type="paragraph" w:customStyle="1" w:styleId="201456340018408FA5284AF8DD183E06">
    <w:name w:val="201456340018408FA5284AF8DD183E06"/>
    <w:rsid w:val="00DE5C0D"/>
  </w:style>
  <w:style w:type="paragraph" w:customStyle="1" w:styleId="64398BD5C8F34772B8A164E9BFB7E775">
    <w:name w:val="64398BD5C8F34772B8A164E9BFB7E775"/>
    <w:rsid w:val="00DE5C0D"/>
  </w:style>
  <w:style w:type="paragraph" w:customStyle="1" w:styleId="1D08E8C8D646449B957CF3906DF38007">
    <w:name w:val="1D08E8C8D646449B957CF3906DF38007"/>
    <w:rsid w:val="0024496A"/>
  </w:style>
  <w:style w:type="paragraph" w:customStyle="1" w:styleId="B5C140834B92428BA4F473A22EE5EA94">
    <w:name w:val="B5C140834B92428BA4F473A22EE5EA94"/>
    <w:rsid w:val="00A05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628B65E6</Template>
  <TotalTime>28</TotalTime>
  <Pages>2</Pages>
  <Words>595</Words>
  <Characters>3219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7</cp:revision>
  <dcterms:created xsi:type="dcterms:W3CDTF">2024-03-22T13:58:00Z</dcterms:created>
  <dcterms:modified xsi:type="dcterms:W3CDTF">2024-03-29T15:32:00Z</dcterms:modified>
</cp:coreProperties>
</file>