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Tr="00B65E01">
        <w:trPr>
          <w:trHeight w:hRule="exact" w:val="20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FED" w:rsidRDefault="00DB4FED">
            <w:pPr>
              <w:jc w:val="center"/>
            </w:pPr>
          </w:p>
        </w:tc>
      </w:tr>
    </w:tbl>
    <w:p w:rsidR="00DB4FED" w:rsidRDefault="00DB4FED">
      <w:pPr>
        <w:rPr>
          <w:sz w:val="14"/>
          <w:szCs w:val="1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B4FED" w:rsidRPr="00A36D20">
        <w:trPr>
          <w:trHeight w:val="454"/>
          <w:jc w:val="center"/>
        </w:trPr>
        <w:tc>
          <w:tcPr>
            <w:tcW w:w="10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/>
                <w:sz w:val="20"/>
              </w:rPr>
            </w:pPr>
            <w:r w:rsidRPr="00A36D20">
              <w:rPr>
                <w:rFonts w:ascii="Segoe UI" w:hAnsi="Segoe UI" w:cs="Segoe UI"/>
                <w:b/>
                <w:sz w:val="20"/>
              </w:rPr>
              <w:t xml:space="preserve">CARACTERIZAÇÃO DA </w:t>
            </w:r>
            <w:r w:rsidR="006821F4">
              <w:rPr>
                <w:rFonts w:ascii="Segoe UI" w:hAnsi="Segoe UI" w:cs="Segoe UI"/>
                <w:b/>
                <w:sz w:val="20"/>
              </w:rPr>
              <w:t>OCUPAÇÃO DO ESPAÇO PÚBLICO POR MOTIVO DE OBRAS</w:t>
            </w:r>
          </w:p>
          <w:p w:rsidR="00DB4FED" w:rsidRPr="00A36D20" w:rsidRDefault="008934E8">
            <w:pPr>
              <w:rPr>
                <w:rFonts w:ascii="Segoe UI" w:hAnsi="Segoe UI" w:cs="Segoe UI"/>
              </w:rPr>
            </w:pPr>
            <w:proofErr w:type="spellStart"/>
            <w:r w:rsidRPr="00A36D20">
              <w:rPr>
                <w:rFonts w:ascii="Segoe UI" w:hAnsi="Segoe UI" w:cs="Segoe UI"/>
                <w:sz w:val="14"/>
                <w:szCs w:val="14"/>
              </w:rPr>
              <w:t>D.L</w:t>
            </w:r>
            <w:proofErr w:type="spellEnd"/>
            <w:r w:rsidRPr="00A36D20">
              <w:rPr>
                <w:rFonts w:ascii="Segoe UI" w:hAnsi="Segoe UI" w:cs="Segoe UI"/>
                <w:sz w:val="14"/>
                <w:szCs w:val="14"/>
              </w:rPr>
              <w:t>. 555/99 DE 16 de dezembro na sua atual redação (RJUE)</w:t>
            </w:r>
          </w:p>
        </w:tc>
      </w:tr>
    </w:tbl>
    <w:p w:rsidR="00DB4FED" w:rsidRPr="00A36D20" w:rsidRDefault="00DB4FED">
      <w:pPr>
        <w:rPr>
          <w:rFonts w:ascii="Segoe UI" w:hAnsi="Segoe UI" w:cs="Segoe UI"/>
          <w:b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21"/>
        <w:gridCol w:w="2080"/>
        <w:gridCol w:w="2543"/>
        <w:gridCol w:w="37"/>
        <w:gridCol w:w="2266"/>
        <w:gridCol w:w="287"/>
        <w:gridCol w:w="2553"/>
      </w:tblGrid>
      <w:tr w:rsidR="00A36D20" w:rsidRPr="00A36D20" w:rsidTr="006821F4">
        <w:trPr>
          <w:trHeight w:val="284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6821F4" w:rsidP="00FA323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</w:p>
        </w:tc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6821F4" w:rsidP="006821F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000000"/>
                <w:sz w:val="18"/>
              </w:rPr>
              <w:t>IDENTIFICAÇÃO DO PROCESSO DE OBRA ASSOCIADO</w:t>
            </w:r>
          </w:p>
        </w:tc>
      </w:tr>
      <w:tr w:rsidR="00A36D20" w:rsidRPr="00A36D20" w:rsidTr="006821F4">
        <w:trPr>
          <w:trHeight w:hRule="exact" w:val="284"/>
          <w:jc w:val="center"/>
        </w:trPr>
        <w:tc>
          <w:tcPr>
            <w:tcW w:w="25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Processo n.º</w:t>
            </w:r>
          </w:p>
        </w:tc>
        <w:tc>
          <w:tcPr>
            <w:tcW w:w="25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 de loteamento n.º</w:t>
            </w:r>
          </w:p>
        </w:tc>
        <w:tc>
          <w:tcPr>
            <w:tcW w:w="23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construção n.º</w:t>
            </w:r>
          </w:p>
        </w:tc>
        <w:tc>
          <w:tcPr>
            <w:tcW w:w="28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utilização n.º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276143046"/>
          <w15:repeatingSection/>
        </w:sdtPr>
        <w:sdtEndPr/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837123116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A36D20" w:rsidRPr="00A36D20" w:rsidTr="006821F4">
                <w:trPr>
                  <w:trHeight w:hRule="exact" w:val="284"/>
                  <w:jc w:val="center"/>
                </w:trPr>
                <w:tc>
                  <w:tcPr>
                    <w:tcW w:w="2520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0" w:type="dxa"/>
                      <w:bottom w:w="0" w:type="dxa"/>
                      <w:right w:w="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43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03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A36D20" w:rsidRPr="00CF326D" w:rsidTr="006821F4">
        <w:trPr>
          <w:trHeight w:hRule="exact" w:val="284"/>
          <w:jc w:val="center"/>
        </w:trPr>
        <w:tc>
          <w:tcPr>
            <w:tcW w:w="10201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CF326D" w:rsidRDefault="00A36D20" w:rsidP="00FA323C">
            <w:pPr>
              <w:tabs>
                <w:tab w:val="left" w:pos="8805"/>
              </w:tabs>
              <w:ind w:left="24"/>
              <w:rPr>
                <w:rFonts w:ascii="Segoe UI" w:hAnsi="Segoe UI" w:cs="Segoe UI"/>
              </w:rPr>
            </w:pPr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67171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6821F4" w:rsidP="00A36D20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2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767171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OCUPAÇÃO DE ESPAÇO PÚBLICO</w:t>
            </w:r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TIPO DE OCUPAÇÃO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n.º</w:t>
            </w:r>
            <w:proofErr w:type="gramEnd"/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 dias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</w:t>
            </w:r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Ocupação delimitada por resguardos ou tapumes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Ocupação fora de resguardos ou tapumes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Caldeiras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Monta-cargas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Andaimes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Tubo de descarga de entulhos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Depósito de entulhos e materiais amassadouros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6821F4">
        <w:tblPrEx>
          <w:tblLook w:val="0000" w:firstRow="0" w:lastRow="0" w:firstColumn="0" w:lastColumn="0" w:noHBand="0" w:noVBand="0"/>
        </w:tblPrEx>
        <w:trPr>
          <w:trHeight w:hRule="exact" w:val="255"/>
          <w:jc w:val="center"/>
        </w:trPr>
        <w:tc>
          <w:tcPr>
            <w:tcW w:w="5100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Outros:</w:t>
            </w:r>
          </w:p>
        </w:tc>
        <w:tc>
          <w:tcPr>
            <w:tcW w:w="25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1865484619"/>
          <w15:repeatingSection/>
        </w:sdtPr>
        <w:sdtEndPr>
          <w:rPr>
            <w:szCs w:val="16"/>
          </w:rPr>
        </w:sdtEndPr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981578810"/>
              <w:placeholder>
                <w:docPart w:val="DefaultPlaceholder_-1854013436"/>
              </w:placeholder>
              <w15:repeatingSectionItem/>
            </w:sdtPr>
            <w:sdtEndPr>
              <w:rPr>
                <w:szCs w:val="16"/>
              </w:rPr>
            </w:sdtEndPr>
            <w:sdtContent>
              <w:tr w:rsidR="00185D91" w:rsidRPr="00A36D20" w:rsidTr="006821F4">
                <w:tblPrEx>
                  <w:tblLook w:val="0000" w:firstRow="0" w:lastRow="0" w:firstColumn="0" w:lastColumn="0" w:noHBand="0" w:noVBand="0"/>
                </w:tblPrEx>
                <w:trPr>
                  <w:trHeight w:hRule="exact" w:val="255"/>
                  <w:jc w:val="center"/>
                </w:trPr>
                <w:tc>
                  <w:tcPr>
                    <w:tcW w:w="5100" w:type="dxa"/>
                    <w:gridSpan w:val="5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__________________"/>
                          </w:textInput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__________________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  <w:r w:rsidRPr="0078074A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</w:t>
                    </w:r>
                    <w:r w:rsidR="00185D91" w:rsidRPr="00CF326D">
                      <w:rPr>
                        <w:rFonts w:ascii="Segoe UI" w:hAnsi="Segoe UI" w:cs="Segoe UI"/>
                        <w:sz w:val="14"/>
                        <w:szCs w:val="16"/>
                      </w:rPr>
                      <w:t xml:space="preserve">(identificar) </w:t>
                    </w:r>
                  </w:p>
                </w:tc>
                <w:tc>
                  <w:tcPr>
                    <w:tcW w:w="2553" w:type="dxa"/>
                    <w:gridSpan w:val="2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jc w:val="right"/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53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jc w:val="right"/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t xml:space="preserve"> </w:t>
                    </w:r>
                    <w:proofErr w:type="gramStart"/>
                    <w:r w:rsidR="00185D91" w:rsidRPr="00CF326D">
                      <w:rPr>
                        <w:rFonts w:ascii="Segoe UI" w:hAnsi="Segoe UI" w:cs="Segoe UI"/>
                        <w:sz w:val="14"/>
                        <w:szCs w:val="16"/>
                      </w:rPr>
                      <w:t>m²</w:t>
                    </w:r>
                    <w:proofErr w:type="gramEnd"/>
                  </w:p>
                </w:tc>
              </w:tr>
            </w:sdtContent>
          </w:sdt>
        </w:sdtContent>
      </w:sdt>
    </w:tbl>
    <w:p w:rsidR="00B65E01" w:rsidRPr="006821F4" w:rsidRDefault="00B65E01">
      <w:pPr>
        <w:rPr>
          <w:rFonts w:ascii="Segoe UI" w:hAnsi="Segoe UI" w:cs="Segoe UI"/>
          <w:b/>
          <w:sz w:val="20"/>
          <w:szCs w:val="20"/>
        </w:rPr>
      </w:pPr>
      <w:bookmarkStart w:id="0" w:name="_GoBack"/>
      <w:bookmarkEnd w:id="0"/>
    </w:p>
    <w:sectPr w:rsidR="00B65E01" w:rsidRPr="006821F4">
      <w:headerReference w:type="default" r:id="rId8"/>
      <w:footerReference w:type="default" r:id="rId9"/>
      <w:pgSz w:w="11906" w:h="16838"/>
      <w:pgMar w:top="1417" w:right="1701" w:bottom="1417" w:left="1701" w:header="170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881" w:rsidRDefault="00D23881">
      <w:r>
        <w:separator/>
      </w:r>
    </w:p>
  </w:endnote>
  <w:endnote w:type="continuationSeparator" w:id="0">
    <w:p w:rsidR="00D23881" w:rsidRDefault="00D2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881" w:rsidRDefault="00D23881" w:rsidP="00EE27D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7896F771" wp14:editId="529F956C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" name="Imagem 1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Im_DGU_000_019_A0.0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821F4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821F4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D23881" w:rsidRPr="00690ACA" w:rsidRDefault="00D23881" w:rsidP="00690ACA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881" w:rsidRDefault="00D23881">
      <w:r>
        <w:rPr>
          <w:color w:val="000000"/>
        </w:rPr>
        <w:separator/>
      </w:r>
    </w:p>
  </w:footnote>
  <w:footnote w:type="continuationSeparator" w:id="0">
    <w:p w:rsidR="00D23881" w:rsidRDefault="00D23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881" w:rsidRDefault="00D23881" w:rsidP="008934E8">
    <w:pPr>
      <w:pStyle w:val="Cabealho"/>
      <w:tabs>
        <w:tab w:val="clear" w:pos="8504"/>
        <w:tab w:val="left" w:pos="142"/>
        <w:tab w:val="right" w:pos="9356"/>
      </w:tabs>
      <w:ind w:left="-851" w:right="-852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DC1EA81" wp14:editId="734E3D36">
          <wp:simplePos x="0" y="0"/>
          <wp:positionH relativeFrom="column">
            <wp:posOffset>-424707</wp:posOffset>
          </wp:positionH>
          <wp:positionV relativeFrom="paragraph">
            <wp:posOffset>-671195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6821F4">
      <w:pict>
        <v:rect id="_x0000_i1025" style="width:510.2pt;height:1.5pt" o:hralign="center" o:hrstd="t" o:hrnoshade="t" o:hr="t" fillcolor="#0d0d0d [3069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A5505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6C4D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ED"/>
    <w:rsid w:val="00020A9E"/>
    <w:rsid w:val="00074557"/>
    <w:rsid w:val="000A1BB7"/>
    <w:rsid w:val="000D69E3"/>
    <w:rsid w:val="0013218C"/>
    <w:rsid w:val="00134D28"/>
    <w:rsid w:val="00135F46"/>
    <w:rsid w:val="00185D91"/>
    <w:rsid w:val="001D4254"/>
    <w:rsid w:val="001E4C0A"/>
    <w:rsid w:val="0020421D"/>
    <w:rsid w:val="002101E2"/>
    <w:rsid w:val="0029256C"/>
    <w:rsid w:val="002A236A"/>
    <w:rsid w:val="002D412B"/>
    <w:rsid w:val="002E30C6"/>
    <w:rsid w:val="0030526A"/>
    <w:rsid w:val="00320DE8"/>
    <w:rsid w:val="003F6F88"/>
    <w:rsid w:val="00491A92"/>
    <w:rsid w:val="004B0D4E"/>
    <w:rsid w:val="004B4FC8"/>
    <w:rsid w:val="005027B8"/>
    <w:rsid w:val="005214B6"/>
    <w:rsid w:val="0054221D"/>
    <w:rsid w:val="00570BB7"/>
    <w:rsid w:val="005738D8"/>
    <w:rsid w:val="00616E6C"/>
    <w:rsid w:val="006252AA"/>
    <w:rsid w:val="006572D8"/>
    <w:rsid w:val="006821F4"/>
    <w:rsid w:val="00690ACA"/>
    <w:rsid w:val="00696C16"/>
    <w:rsid w:val="006E24A2"/>
    <w:rsid w:val="006E50A2"/>
    <w:rsid w:val="006E6088"/>
    <w:rsid w:val="0076006E"/>
    <w:rsid w:val="007C12E7"/>
    <w:rsid w:val="007F4740"/>
    <w:rsid w:val="008522D7"/>
    <w:rsid w:val="00861196"/>
    <w:rsid w:val="008934E8"/>
    <w:rsid w:val="008A1BF0"/>
    <w:rsid w:val="008A7AD6"/>
    <w:rsid w:val="008E0335"/>
    <w:rsid w:val="008E3FD7"/>
    <w:rsid w:val="008F0445"/>
    <w:rsid w:val="0096185F"/>
    <w:rsid w:val="00983486"/>
    <w:rsid w:val="009D12FA"/>
    <w:rsid w:val="009E3C01"/>
    <w:rsid w:val="00A36D20"/>
    <w:rsid w:val="00B17553"/>
    <w:rsid w:val="00B3261B"/>
    <w:rsid w:val="00B44501"/>
    <w:rsid w:val="00B65E01"/>
    <w:rsid w:val="00B70A80"/>
    <w:rsid w:val="00BC4437"/>
    <w:rsid w:val="00C62A29"/>
    <w:rsid w:val="00C66706"/>
    <w:rsid w:val="00CE656E"/>
    <w:rsid w:val="00CF326D"/>
    <w:rsid w:val="00CF5E3F"/>
    <w:rsid w:val="00D23881"/>
    <w:rsid w:val="00D31A3F"/>
    <w:rsid w:val="00D91F49"/>
    <w:rsid w:val="00DB4FED"/>
    <w:rsid w:val="00DF632F"/>
    <w:rsid w:val="00E24ECF"/>
    <w:rsid w:val="00E4019C"/>
    <w:rsid w:val="00EA3723"/>
    <w:rsid w:val="00EB6E0A"/>
    <w:rsid w:val="00EC62FA"/>
    <w:rsid w:val="00EC67A8"/>
    <w:rsid w:val="00EC7F12"/>
    <w:rsid w:val="00EE0570"/>
    <w:rsid w:val="00EE27D2"/>
    <w:rsid w:val="00F83BB8"/>
    <w:rsid w:val="00FA323C"/>
    <w:rsid w:val="00FA48F5"/>
    <w:rsid w:val="00FC132C"/>
    <w:rsid w:val="00F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5:docId w15:val="{9742A72B-A2C7-45D8-8FC1-51367E8F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0"/>
      <w:szCs w:val="20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</w:pPr>
  </w:style>
  <w:style w:type="paragraph" w:styleId="Textodebalo">
    <w:name w:val="Balloon Text"/>
    <w:basedOn w:val="Normal"/>
    <w:pPr>
      <w:suppressAutoHyphens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odecomentrio">
    <w:name w:val="annotation text"/>
    <w:basedOn w:val="Normal"/>
    <w:pPr>
      <w:suppressAutoHyphens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CabealhoCarter">
    <w:name w:val="Cabeçalho Caráter"/>
    <w:basedOn w:val="Tipodeletrapredefinidodopargrafo"/>
  </w:style>
  <w:style w:type="character" w:customStyle="1" w:styleId="RodapCarter">
    <w:name w:val="Rodapé Caráter"/>
    <w:basedOn w:val="Tipodeletrapredefinidodopargrafo"/>
    <w:uiPriority w:val="99"/>
  </w:style>
  <w:style w:type="character" w:customStyle="1" w:styleId="TextodebaloCarter">
    <w:name w:val="Texto de balão Caráter"/>
    <w:basedOn w:val="Tipodeletrapredefinidodopargrafo"/>
    <w:rPr>
      <w:rFonts w:ascii="Segoe UI" w:eastAsia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paragraph" w:styleId="PargrafodaLista">
    <w:name w:val="List Paragraph"/>
    <w:basedOn w:val="Normal"/>
    <w:pPr>
      <w:ind w:left="720"/>
    </w:pPr>
  </w:style>
  <w:style w:type="character" w:styleId="Nmerodepgina">
    <w:name w:val="page number"/>
    <w:basedOn w:val="Tipodeletrapredefinidodopargrafo"/>
    <w:rsid w:val="00690ACA"/>
  </w:style>
  <w:style w:type="character" w:styleId="TextodoMarcadordePosio">
    <w:name w:val="Placeholder Text"/>
    <w:basedOn w:val="Tipodeletrapredefinidodopargrafo"/>
    <w:uiPriority w:val="99"/>
    <w:semiHidden/>
    <w:rsid w:val="00A36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D1C6F-44B7-4C7A-AC76-84ED352BC109}"/>
      </w:docPartPr>
      <w:docPartBody>
        <w:p w:rsidR="00026884" w:rsidRDefault="00026884">
          <w:r w:rsidRPr="001F5F7E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84"/>
    <w:rsid w:val="00026884"/>
    <w:rsid w:val="00554DA4"/>
    <w:rsid w:val="00CA0B9D"/>
    <w:rsid w:val="00DA2B1A"/>
    <w:rsid w:val="00DC51B4"/>
    <w:rsid w:val="00F5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5592C"/>
    <w:rPr>
      <w:color w:val="808080"/>
    </w:rPr>
  </w:style>
  <w:style w:type="paragraph" w:customStyle="1" w:styleId="7A83E1FF65904D4C807DC581C44049AD">
    <w:name w:val="7A83E1FF65904D4C807DC581C44049AD"/>
    <w:rsid w:val="00F5592C"/>
  </w:style>
  <w:style w:type="paragraph" w:customStyle="1" w:styleId="2B65AFB3DDF04F20A01ACBDCE2CF8155">
    <w:name w:val="2B65AFB3DDF04F20A01ACBDCE2CF8155"/>
    <w:rsid w:val="00F5592C"/>
  </w:style>
  <w:style w:type="paragraph" w:customStyle="1" w:styleId="7D6DAD5F25294023AD96E17B320FDAD4">
    <w:name w:val="7D6DAD5F25294023AD96E17B320FDAD4"/>
    <w:rsid w:val="00F5592C"/>
  </w:style>
  <w:style w:type="paragraph" w:customStyle="1" w:styleId="D2EBDB4A499845EBB50114A4623E1A4C">
    <w:name w:val="D2EBDB4A499845EBB50114A4623E1A4C"/>
    <w:rsid w:val="00F5592C"/>
  </w:style>
  <w:style w:type="paragraph" w:customStyle="1" w:styleId="27428B9F00434A548666922E0DDDB933">
    <w:name w:val="27428B9F00434A548666922E0DDDB933"/>
    <w:rsid w:val="00F5592C"/>
  </w:style>
  <w:style w:type="paragraph" w:customStyle="1" w:styleId="5C78E034BD7F43E19DE6B1B34C12979D">
    <w:name w:val="5C78E034BD7F43E19DE6B1B34C12979D"/>
    <w:rsid w:val="00F5592C"/>
  </w:style>
  <w:style w:type="paragraph" w:customStyle="1" w:styleId="D59A142913F5435D9F72090F3BC1955C">
    <w:name w:val="D59A142913F5435D9F72090F3BC1955C"/>
    <w:rsid w:val="00F5592C"/>
  </w:style>
  <w:style w:type="paragraph" w:customStyle="1" w:styleId="D1E80E6CAB104CD981FE8B094C5325AA">
    <w:name w:val="D1E80E6CAB104CD981FE8B094C5325AA"/>
    <w:rsid w:val="00F5592C"/>
  </w:style>
  <w:style w:type="paragraph" w:customStyle="1" w:styleId="7B72EA0C6C73402BAD36D587010F673D">
    <w:name w:val="7B72EA0C6C73402BAD36D587010F673D"/>
    <w:rsid w:val="00F5592C"/>
  </w:style>
  <w:style w:type="paragraph" w:customStyle="1" w:styleId="3837AE660BF246B3A2B053E71031CF04">
    <w:name w:val="3837AE660BF246B3A2B053E71031CF04"/>
    <w:rsid w:val="00F5592C"/>
  </w:style>
  <w:style w:type="paragraph" w:customStyle="1" w:styleId="5F4F09A65DB34C02A69D95C04E283B91">
    <w:name w:val="5F4F09A65DB34C02A69D95C04E283B91"/>
    <w:rsid w:val="00F5592C"/>
  </w:style>
  <w:style w:type="paragraph" w:customStyle="1" w:styleId="4C9BA84002034F3891D8EB3C0AF3833B">
    <w:name w:val="4C9BA84002034F3891D8EB3C0AF3833B"/>
    <w:rsid w:val="00F559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770C1-747E-4942-BC34-8A2505BD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AE9DC4B2</Template>
  <TotalTime>318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</dc:creator>
  <dc:description/>
  <cp:lastModifiedBy>Patricia Nascimento</cp:lastModifiedBy>
  <cp:revision>62</cp:revision>
  <cp:lastPrinted>2021-06-17T09:12:00Z</cp:lastPrinted>
  <dcterms:created xsi:type="dcterms:W3CDTF">2021-03-23T09:44:00Z</dcterms:created>
  <dcterms:modified xsi:type="dcterms:W3CDTF">2024-05-04T07:08:00Z</dcterms:modified>
</cp:coreProperties>
</file>